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alias w:val="Date"/>
        <w:tag w:val="Date"/>
        <w:id w:val="1126038579"/>
        <w:placeholder>
          <w:docPart w:val="1B80E37D41C7B443A7D34A1FF3EB0CF9"/>
        </w:placeholder>
        <w:showingPlcHdr/>
        <w15:color w:val="3366FF"/>
        <w:date>
          <w:dateFormat w:val="d MMMM yyyy"/>
          <w:lid w:val="en-AU"/>
          <w:storeMappedDataAs w:val="dateTime"/>
          <w:calendar w:val="gregorian"/>
        </w:date>
      </w:sdtPr>
      <w:sdtEndPr/>
      <w:sdtContent>
        <w:p w14:paraId="161089FE" w14:textId="77777777" w:rsidR="009A37AC" w:rsidRDefault="009A37AC" w:rsidP="006C74E4">
          <w:pPr>
            <w:spacing w:after="480"/>
          </w:pPr>
          <w:r w:rsidRPr="00BF08AF">
            <w:rPr>
              <w:rStyle w:val="PlaceholderText"/>
            </w:rPr>
            <w:t>Click or tap to enter a date.</w:t>
          </w:r>
        </w:p>
      </w:sdtContent>
    </w:sdt>
    <w:p w14:paraId="138A8934" w14:textId="66904A6F" w:rsidR="008E6AA3" w:rsidRDefault="00765CA1" w:rsidP="008E6AA3">
      <w:pPr>
        <w:spacing w:after="0"/>
        <w:rPr>
          <w:b/>
          <w:bCs/>
        </w:rPr>
      </w:pPr>
      <w:r>
        <w:rPr>
          <w:rStyle w:val="NoSpacingChar"/>
          <w:b/>
          <w:bCs/>
        </w:rPr>
        <w:t>[</w:t>
      </w:r>
      <w:r w:rsidR="00863A75" w:rsidRPr="005A3D99">
        <w:rPr>
          <w:rStyle w:val="NoSpacingChar"/>
          <w:b/>
          <w:bCs/>
        </w:rPr>
        <w:t>Recipient’s First and Last Nam</w:t>
      </w:r>
      <w:r w:rsidR="00863A75">
        <w:rPr>
          <w:rStyle w:val="NoSpacingChar"/>
          <w:b/>
          <w:bCs/>
        </w:rPr>
        <w:t>e</w:t>
      </w:r>
      <w:r>
        <w:rPr>
          <w:rStyle w:val="NoSpacingChar"/>
          <w:b/>
          <w:bCs/>
        </w:rPr>
        <w:t>]</w:t>
      </w:r>
    </w:p>
    <w:p w14:paraId="44BE3EA5" w14:textId="432C10EE" w:rsidR="008E6AA3" w:rsidRDefault="00765CA1" w:rsidP="008E6AA3">
      <w:pPr>
        <w:spacing w:after="0"/>
      </w:pPr>
      <w:r>
        <w:rPr>
          <w:rStyle w:val="NoSpacingChar"/>
        </w:rPr>
        <w:t>[</w:t>
      </w:r>
      <w:r w:rsidR="00863A75">
        <w:rPr>
          <w:rStyle w:val="NoSpacingChar"/>
        </w:rPr>
        <w:t>Title</w:t>
      </w:r>
      <w:r>
        <w:rPr>
          <w:rStyle w:val="NoSpacingChar"/>
        </w:rPr>
        <w:t>]</w:t>
      </w:r>
    </w:p>
    <w:p w14:paraId="71383FA9" w14:textId="0F97C179" w:rsidR="00B35BAE" w:rsidRDefault="00C01771" w:rsidP="00CB508B">
      <w:pPr>
        <w:pStyle w:val="Heading1"/>
        <w:spacing w:before="240" w:after="360"/>
      </w:pPr>
      <w:r w:rsidRPr="00C01771">
        <w:t>Thank you for your support</w:t>
      </w:r>
      <w:r>
        <w:t xml:space="preserve"> </w:t>
      </w:r>
    </w:p>
    <w:p w14:paraId="15EF2032" w14:textId="77777777" w:rsidR="00CE1D99" w:rsidRDefault="00CE1D99" w:rsidP="00A72386">
      <w:r>
        <w:t xml:space="preserve">Dear </w:t>
      </w:r>
      <w:r w:rsidR="008E6AA3">
        <w:t>[Title First and/or Last]</w:t>
      </w:r>
      <w:r w:rsidR="009C1FEC">
        <w:t>,</w:t>
      </w:r>
    </w:p>
    <w:p w14:paraId="61705B28" w14:textId="77777777" w:rsidR="00476C27" w:rsidRPr="00476C27" w:rsidRDefault="00476C27" w:rsidP="00476C27">
      <w:pPr>
        <w:spacing w:after="360"/>
      </w:pPr>
      <w:r w:rsidRPr="00476C27">
        <w:t xml:space="preserve">Thank you for your generous support of &lt;Event Name&gt;. </w:t>
      </w:r>
    </w:p>
    <w:p w14:paraId="1B915DD3" w14:textId="77777777" w:rsidR="00476C27" w:rsidRPr="00476C27" w:rsidRDefault="00476C27" w:rsidP="00476C27">
      <w:pPr>
        <w:spacing w:after="360"/>
      </w:pPr>
      <w:r w:rsidRPr="00476C27">
        <w:t xml:space="preserve">Your &lt;donation of $[dollar value] / or gift of [in-kind support]&gt; will make a tangible difference in the lives of men and their families impacted by prostate cancer.  </w:t>
      </w:r>
    </w:p>
    <w:p w14:paraId="6C0DC586" w14:textId="3A7D0EB8" w:rsidR="00476C27" w:rsidRPr="00476C27" w:rsidRDefault="00476C27" w:rsidP="00476C27">
      <w:pPr>
        <w:spacing w:after="360"/>
      </w:pPr>
      <w:r w:rsidRPr="00476C27">
        <w:t>Over 2</w:t>
      </w:r>
      <w:r w:rsidR="00992934">
        <w:t>8</w:t>
      </w:r>
      <w:r w:rsidRPr="00476C27">
        <w:t>,000 men are diagnosed with prostate cancer every year in Australia – it’s a disease that hits close to h</w:t>
      </w:r>
      <w:r>
        <w:t>o</w:t>
      </w:r>
      <w:r w:rsidRPr="00476C27">
        <w:t xml:space="preserve">me for so many of us. </w:t>
      </w:r>
    </w:p>
    <w:p w14:paraId="5888E202" w14:textId="77777777" w:rsidR="00476C27" w:rsidRPr="00476C27" w:rsidRDefault="00476C27" w:rsidP="00476C27">
      <w:pPr>
        <w:spacing w:after="360"/>
      </w:pPr>
      <w:r w:rsidRPr="00476C27">
        <w:t xml:space="preserve">But together we can help Prostate Cancer Foundation of Australia continue their important work investing in research, raising vital awareness and providing essential support services to those impacted by the disease. </w:t>
      </w:r>
    </w:p>
    <w:p w14:paraId="164D84E8" w14:textId="77777777" w:rsidR="00476C27" w:rsidRPr="00476C27" w:rsidRDefault="00476C27" w:rsidP="00476C27">
      <w:pPr>
        <w:spacing w:after="360"/>
      </w:pPr>
      <w:r w:rsidRPr="00476C27">
        <w:t xml:space="preserve">As a show of appreciation, I’ve enclosed a certificate of thanks. I hope you enjoyed being part of &lt;Event Name&gt; and feel proud to be making a difference.  </w:t>
      </w:r>
    </w:p>
    <w:p w14:paraId="41AD5447" w14:textId="77777777" w:rsidR="00476C27" w:rsidRPr="00476C27" w:rsidRDefault="00476C27" w:rsidP="00476C27">
      <w:pPr>
        <w:spacing w:after="360"/>
      </w:pPr>
      <w:r w:rsidRPr="00476C27">
        <w:t>Thank you once again for your incredible support. I couldn’t have done this without you.</w:t>
      </w:r>
    </w:p>
    <w:p w14:paraId="34CC3F02" w14:textId="3655E426" w:rsidR="00984D59" w:rsidRDefault="008E6AA3" w:rsidP="00650D96">
      <w:pPr>
        <w:spacing w:after="360"/>
      </w:pPr>
      <w:r>
        <w:t>Yours sincerely,</w:t>
      </w:r>
    </w:p>
    <w:p w14:paraId="2ADF2D3E" w14:textId="23C3AFB2" w:rsidR="00650D96" w:rsidRDefault="00650D96" w:rsidP="00650D96">
      <w:r>
        <w:t>[Your Name]</w:t>
      </w:r>
      <w:r>
        <w:br/>
        <w:t>[Your Event Name]</w:t>
      </w:r>
    </w:p>
    <w:p w14:paraId="660EE4C6" w14:textId="77777777" w:rsidR="00680EEF" w:rsidRDefault="00680EEF" w:rsidP="00680EEF"/>
    <w:sectPr w:rsidR="00680EEF" w:rsidSect="00906AE8">
      <w:headerReference w:type="default" r:id="rId11"/>
      <w:footerReference w:type="default" r:id="rId12"/>
      <w:pgSz w:w="11906" w:h="16838"/>
      <w:pgMar w:top="2694" w:right="1274" w:bottom="2991" w:left="1276" w:header="851"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4A2E55" w14:textId="77777777" w:rsidR="00792368" w:rsidRDefault="00792368" w:rsidP="00D43B43">
      <w:r>
        <w:separator/>
      </w:r>
    </w:p>
  </w:endnote>
  <w:endnote w:type="continuationSeparator" w:id="0">
    <w:p w14:paraId="7795C464" w14:textId="77777777" w:rsidR="00792368" w:rsidRDefault="00792368" w:rsidP="00D43B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ova">
    <w:panose1 w:val="020B0504020202020204"/>
    <w:charset w:val="00"/>
    <w:family w:val="swiss"/>
    <w:pitch w:val="variable"/>
    <w:sig w:usb0="0000028F" w:usb1="00000002"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Nova Light">
    <w:panose1 w:val="020B0304020202020204"/>
    <w:charset w:val="00"/>
    <w:family w:val="swiss"/>
    <w:pitch w:val="variable"/>
    <w:sig w:usb0="0000028F" w:usb1="00000002" w:usb2="00000000" w:usb3="00000000" w:csb0="0000019F" w:csb1="00000000"/>
  </w:font>
  <w:font w:name="Open Sans">
    <w:panose1 w:val="020B0606030504020204"/>
    <w:charset w:val="00"/>
    <w:family w:val="auto"/>
    <w:pitch w:val="variable"/>
    <w:sig w:usb0="E00002FF" w:usb1="4000201B" w:usb2="00000028" w:usb3="00000000" w:csb0="0000019F" w:csb1="00000000"/>
  </w:font>
  <w:font w:name="Arial">
    <w:panose1 w:val="020B0604020202020204"/>
    <w:charset w:val="00"/>
    <w:family w:val="swiss"/>
    <w:pitch w:val="variable"/>
    <w:sig w:usb0="E0002EFF" w:usb1="C000785B" w:usb2="00000009" w:usb3="00000000" w:csb0="000001FF" w:csb1="00000000"/>
  </w:font>
  <w:font w:name="HelveticaNeue light">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D8A0E" w14:textId="042F87C8" w:rsidR="009D0124" w:rsidRDefault="00906AE8">
    <w:pPr>
      <w:pStyle w:val="Footer"/>
    </w:pPr>
    <w:r>
      <w:rPr>
        <w:noProof/>
      </w:rPr>
      <w:drawing>
        <wp:anchor distT="0" distB="0" distL="114300" distR="114300" simplePos="0" relativeHeight="251684864" behindDoc="1" locked="0" layoutInCell="1" allowOverlap="1" wp14:anchorId="2E78B7E2" wp14:editId="18F0CF22">
          <wp:simplePos x="0" y="0"/>
          <wp:positionH relativeFrom="column">
            <wp:posOffset>-935990</wp:posOffset>
          </wp:positionH>
          <wp:positionV relativeFrom="paragraph">
            <wp:posOffset>-1480958</wp:posOffset>
          </wp:positionV>
          <wp:extent cx="7687034" cy="1679382"/>
          <wp:effectExtent l="0" t="0" r="0" b="0"/>
          <wp:wrapNone/>
          <wp:docPr id="2036030409"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030409" name="Picture 1" descr="A screenshot of a phon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687034" cy="1679382"/>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E627D1" w14:textId="77777777" w:rsidR="00792368" w:rsidRDefault="00792368" w:rsidP="00D43B43">
      <w:r>
        <w:separator/>
      </w:r>
    </w:p>
  </w:footnote>
  <w:footnote w:type="continuationSeparator" w:id="0">
    <w:p w14:paraId="7061C0A2" w14:textId="77777777" w:rsidR="00792368" w:rsidRDefault="00792368" w:rsidP="00D43B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Light"/>
      <w:tblW w:w="9781"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781"/>
    </w:tblGrid>
    <w:tr w:rsidR="006243EE" w14:paraId="36F06E2F" w14:textId="77777777" w:rsidTr="00C045C6">
      <w:trPr>
        <w:trHeight w:val="1139"/>
      </w:trPr>
      <w:tc>
        <w:tcPr>
          <w:tcW w:w="9781" w:type="dxa"/>
        </w:tcPr>
        <w:p w14:paraId="62A6E01C" w14:textId="77777777" w:rsidR="006243EE" w:rsidRDefault="006243EE" w:rsidP="00CB508B">
          <w:pPr>
            <w:pStyle w:val="Header"/>
            <w:tabs>
              <w:tab w:val="clear" w:pos="4513"/>
            </w:tabs>
            <w:jc w:val="right"/>
            <w:rPr>
              <w:noProof/>
            </w:rPr>
          </w:pPr>
          <w:r>
            <w:rPr>
              <w:noProof/>
            </w:rPr>
            <w:drawing>
              <wp:anchor distT="0" distB="0" distL="114300" distR="114300" simplePos="0" relativeHeight="251682816" behindDoc="1" locked="1" layoutInCell="1" allowOverlap="1" wp14:anchorId="68076736" wp14:editId="36A5B178">
                <wp:simplePos x="0" y="0"/>
                <wp:positionH relativeFrom="column">
                  <wp:posOffset>-670560</wp:posOffset>
                </wp:positionH>
                <wp:positionV relativeFrom="page">
                  <wp:posOffset>-520700</wp:posOffset>
                </wp:positionV>
                <wp:extent cx="7513955" cy="1651635"/>
                <wp:effectExtent l="0" t="0" r="4445"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1">
                          <a:extLst>
                            <a:ext uri="{28A0092B-C50C-407E-A947-70E740481C1C}">
                              <a14:useLocalDpi xmlns:a14="http://schemas.microsoft.com/office/drawing/2010/main" val="0"/>
                            </a:ext>
                          </a:extLst>
                        </a:blip>
                        <a:srcRect l="317" r="317"/>
                        <a:stretch>
                          <a:fillRect/>
                        </a:stretch>
                      </pic:blipFill>
                      <pic:spPr bwMode="auto">
                        <a:xfrm>
                          <a:off x="0" y="0"/>
                          <a:ext cx="7513955" cy="16516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40BFDD03" w14:textId="77777777" w:rsidR="009D71A5" w:rsidRDefault="009D71A5" w:rsidP="00D43B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606F12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5F4F72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AA2D63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A2CCCC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9BC9C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06805A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D8A097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8D66FC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474B98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1383DD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FF306E5"/>
    <w:multiLevelType w:val="multilevel"/>
    <w:tmpl w:val="16D41D5A"/>
    <w:numStyleLink w:val="PCFABullet"/>
  </w:abstractNum>
  <w:abstractNum w:abstractNumId="11" w15:restartNumberingAfterBreak="0">
    <w:nsid w:val="18E423B7"/>
    <w:multiLevelType w:val="hybridMultilevel"/>
    <w:tmpl w:val="83EC7CA6"/>
    <w:lvl w:ilvl="0" w:tplc="683639F8">
      <w:start w:val="1"/>
      <w:numFmt w:val="bullet"/>
      <w:lvlText w:val=""/>
      <w:lvlJc w:val="left"/>
      <w:pPr>
        <w:ind w:left="360" w:hanging="360"/>
      </w:pPr>
      <w:rPr>
        <w:rFonts w:ascii="Symbol" w:hAnsi="Symbol" w:hint="default"/>
        <w:color w:val="0088CC" w:themeColor="accent1"/>
      </w:rPr>
    </w:lvl>
    <w:lvl w:ilvl="1" w:tplc="0C090003" w:tentative="1">
      <w:start w:val="1"/>
      <w:numFmt w:val="bullet"/>
      <w:lvlText w:val="o"/>
      <w:lvlJc w:val="left"/>
      <w:pPr>
        <w:ind w:left="-360" w:hanging="360"/>
      </w:pPr>
      <w:rPr>
        <w:rFonts w:ascii="Courier New" w:hAnsi="Courier New" w:cs="Courier New" w:hint="default"/>
      </w:rPr>
    </w:lvl>
    <w:lvl w:ilvl="2" w:tplc="0C090005" w:tentative="1">
      <w:start w:val="1"/>
      <w:numFmt w:val="bullet"/>
      <w:lvlText w:val=""/>
      <w:lvlJc w:val="left"/>
      <w:pPr>
        <w:ind w:left="360" w:hanging="360"/>
      </w:pPr>
      <w:rPr>
        <w:rFonts w:ascii="Wingdings" w:hAnsi="Wingdings" w:hint="default"/>
      </w:rPr>
    </w:lvl>
    <w:lvl w:ilvl="3" w:tplc="0C090001" w:tentative="1">
      <w:start w:val="1"/>
      <w:numFmt w:val="bullet"/>
      <w:lvlText w:val=""/>
      <w:lvlJc w:val="left"/>
      <w:pPr>
        <w:ind w:left="1080" w:hanging="360"/>
      </w:pPr>
      <w:rPr>
        <w:rFonts w:ascii="Symbol" w:hAnsi="Symbol" w:hint="default"/>
      </w:rPr>
    </w:lvl>
    <w:lvl w:ilvl="4" w:tplc="0C090003" w:tentative="1">
      <w:start w:val="1"/>
      <w:numFmt w:val="bullet"/>
      <w:lvlText w:val="o"/>
      <w:lvlJc w:val="left"/>
      <w:pPr>
        <w:ind w:left="1800" w:hanging="360"/>
      </w:pPr>
      <w:rPr>
        <w:rFonts w:ascii="Courier New" w:hAnsi="Courier New" w:cs="Courier New" w:hint="default"/>
      </w:rPr>
    </w:lvl>
    <w:lvl w:ilvl="5" w:tplc="0C090005" w:tentative="1">
      <w:start w:val="1"/>
      <w:numFmt w:val="bullet"/>
      <w:lvlText w:val=""/>
      <w:lvlJc w:val="left"/>
      <w:pPr>
        <w:ind w:left="2520" w:hanging="360"/>
      </w:pPr>
      <w:rPr>
        <w:rFonts w:ascii="Wingdings" w:hAnsi="Wingdings" w:hint="default"/>
      </w:rPr>
    </w:lvl>
    <w:lvl w:ilvl="6" w:tplc="0C090001" w:tentative="1">
      <w:start w:val="1"/>
      <w:numFmt w:val="bullet"/>
      <w:lvlText w:val=""/>
      <w:lvlJc w:val="left"/>
      <w:pPr>
        <w:ind w:left="3240" w:hanging="360"/>
      </w:pPr>
      <w:rPr>
        <w:rFonts w:ascii="Symbol" w:hAnsi="Symbol" w:hint="default"/>
      </w:rPr>
    </w:lvl>
    <w:lvl w:ilvl="7" w:tplc="0C090003" w:tentative="1">
      <w:start w:val="1"/>
      <w:numFmt w:val="bullet"/>
      <w:lvlText w:val="o"/>
      <w:lvlJc w:val="left"/>
      <w:pPr>
        <w:ind w:left="3960" w:hanging="360"/>
      </w:pPr>
      <w:rPr>
        <w:rFonts w:ascii="Courier New" w:hAnsi="Courier New" w:cs="Courier New" w:hint="default"/>
      </w:rPr>
    </w:lvl>
    <w:lvl w:ilvl="8" w:tplc="0C090005" w:tentative="1">
      <w:start w:val="1"/>
      <w:numFmt w:val="bullet"/>
      <w:lvlText w:val=""/>
      <w:lvlJc w:val="left"/>
      <w:pPr>
        <w:ind w:left="4680" w:hanging="360"/>
      </w:pPr>
      <w:rPr>
        <w:rFonts w:ascii="Wingdings" w:hAnsi="Wingdings" w:hint="default"/>
      </w:rPr>
    </w:lvl>
  </w:abstractNum>
  <w:abstractNum w:abstractNumId="12" w15:restartNumberingAfterBreak="0">
    <w:nsid w:val="216A1DBB"/>
    <w:multiLevelType w:val="multilevel"/>
    <w:tmpl w:val="173259F4"/>
    <w:numStyleLink w:val="Style1"/>
  </w:abstractNum>
  <w:abstractNum w:abstractNumId="13" w15:restartNumberingAfterBreak="0">
    <w:nsid w:val="21903935"/>
    <w:multiLevelType w:val="hybridMultilevel"/>
    <w:tmpl w:val="16D41D5A"/>
    <w:lvl w:ilvl="0" w:tplc="683639F8">
      <w:start w:val="1"/>
      <w:numFmt w:val="bullet"/>
      <w:lvlText w:val=""/>
      <w:lvlJc w:val="left"/>
      <w:pPr>
        <w:ind w:left="720" w:hanging="360"/>
      </w:pPr>
      <w:rPr>
        <w:rFonts w:ascii="Symbol" w:hAnsi="Symbol" w:hint="default"/>
        <w:color w:val="0088CC" w:themeColor="accent1"/>
      </w:rPr>
    </w:lvl>
    <w:lvl w:ilvl="1" w:tplc="0646F6B2">
      <w:start w:val="1"/>
      <w:numFmt w:val="bullet"/>
      <w:lvlText w:val="o"/>
      <w:lvlJc w:val="left"/>
      <w:pPr>
        <w:ind w:left="1440" w:hanging="360"/>
      </w:pPr>
      <w:rPr>
        <w:rFonts w:ascii="Courier New" w:hAnsi="Courier New" w:hint="default"/>
        <w:color w:val="0088CC" w:themeColor="accent1"/>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AA93FAC"/>
    <w:multiLevelType w:val="multilevel"/>
    <w:tmpl w:val="2794B9E0"/>
    <w:lvl w:ilvl="0">
      <w:start w:val="1"/>
      <w:numFmt w:val="decimal"/>
      <w:lvlText w:val="%1."/>
      <w:lvlJc w:val="left"/>
      <w:pPr>
        <w:ind w:left="360" w:hanging="360"/>
      </w:pPr>
      <w:rPr>
        <w:rFonts w:ascii="Arial Nova" w:hAnsi="Arial Nova" w:hint="default"/>
        <w:b/>
        <w:i w:val="0"/>
        <w:color w:val="0088CC" w:themeColor="accent1"/>
      </w:rPr>
    </w:lvl>
    <w:lvl w:ilvl="1">
      <w:start w:val="1"/>
      <w:numFmt w:val="decimal"/>
      <w:lvlText w:val="%1.%2."/>
      <w:lvlJc w:val="left"/>
      <w:pPr>
        <w:ind w:left="792" w:hanging="432"/>
      </w:pPr>
      <w:rPr>
        <w:rFonts w:ascii="Arial Nova" w:hAnsi="Arial Nova" w:hint="default"/>
        <w:b/>
        <w:i w:val="0"/>
        <w:color w:val="0088CC" w:themeColor="accen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A4236C4"/>
    <w:multiLevelType w:val="hybridMultilevel"/>
    <w:tmpl w:val="93280778"/>
    <w:lvl w:ilvl="0" w:tplc="683639F8">
      <w:start w:val="1"/>
      <w:numFmt w:val="bullet"/>
      <w:lvlText w:val=""/>
      <w:lvlJc w:val="left"/>
      <w:pPr>
        <w:ind w:left="720" w:hanging="360"/>
      </w:pPr>
      <w:rPr>
        <w:rFonts w:ascii="Symbol" w:hAnsi="Symbol" w:hint="default"/>
        <w:color w:val="0088CC" w:themeColor="accent1"/>
      </w:rPr>
    </w:lvl>
    <w:lvl w:ilvl="1" w:tplc="0646F6B2">
      <w:start w:val="1"/>
      <w:numFmt w:val="bullet"/>
      <w:lvlText w:val="o"/>
      <w:lvlJc w:val="left"/>
      <w:pPr>
        <w:ind w:left="1440" w:hanging="360"/>
      </w:pPr>
      <w:rPr>
        <w:rFonts w:ascii="Courier New" w:hAnsi="Courier New" w:hint="default"/>
        <w:color w:val="0088CC" w:themeColor="accent1"/>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3097CBA"/>
    <w:multiLevelType w:val="multilevel"/>
    <w:tmpl w:val="16D41D5A"/>
    <w:styleLink w:val="PCFABullet"/>
    <w:lvl w:ilvl="0">
      <w:start w:val="1"/>
      <w:numFmt w:val="bullet"/>
      <w:pStyle w:val="ListParagraph"/>
      <w:lvlText w:val=""/>
      <w:lvlJc w:val="left"/>
      <w:pPr>
        <w:ind w:left="360" w:hanging="360"/>
      </w:pPr>
      <w:rPr>
        <w:rFonts w:ascii="Symbol" w:hAnsi="Symbol" w:hint="default"/>
        <w:color w:val="0088CC" w:themeColor="accent1"/>
      </w:rPr>
    </w:lvl>
    <w:lvl w:ilvl="1">
      <w:start w:val="1"/>
      <w:numFmt w:val="bullet"/>
      <w:lvlText w:val="o"/>
      <w:lvlJc w:val="left"/>
      <w:pPr>
        <w:ind w:left="1080" w:hanging="360"/>
      </w:pPr>
      <w:rPr>
        <w:rFonts w:ascii="Calibri" w:hAnsi="Calibri" w:hint="default"/>
        <w:color w:val="0088CC" w:themeColor="accent1"/>
      </w:rPr>
    </w:lvl>
    <w:lvl w:ilvl="2">
      <w:start w:val="1"/>
      <w:numFmt w:val="bullet"/>
      <w:lvlText w:val=""/>
      <w:lvlJc w:val="left"/>
      <w:pPr>
        <w:ind w:left="1800" w:hanging="360"/>
      </w:pPr>
      <w:rPr>
        <w:rFonts w:ascii="Wingdings" w:hAnsi="Wingdings" w:hint="default"/>
        <w:color w:val="0088CC" w:themeColor="accent1"/>
      </w:rPr>
    </w:lvl>
    <w:lvl w:ilvl="3">
      <w:start w:val="1"/>
      <w:numFmt w:val="bullet"/>
      <w:lvlText w:val=""/>
      <w:lvlJc w:val="left"/>
      <w:pPr>
        <w:ind w:left="2520" w:hanging="360"/>
      </w:pPr>
      <w:rPr>
        <w:rFonts w:ascii="Symbol" w:hAnsi="Symbol" w:hint="default"/>
        <w:color w:val="0088CC" w:themeColor="accent1"/>
      </w:rPr>
    </w:lvl>
    <w:lvl w:ilvl="4">
      <w:start w:val="1"/>
      <w:numFmt w:val="bullet"/>
      <w:lvlText w:val="o"/>
      <w:lvlJc w:val="left"/>
      <w:pPr>
        <w:ind w:left="3240" w:hanging="360"/>
      </w:pPr>
      <w:rPr>
        <w:rFonts w:ascii="Arial Nova Light" w:hAnsi="Arial Nova Light" w:cs="Courier New" w:hint="default"/>
        <w:color w:val="0088CC" w:themeColor="accent1"/>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48440C85"/>
    <w:multiLevelType w:val="multilevel"/>
    <w:tmpl w:val="16D41D5A"/>
    <w:numStyleLink w:val="PCFABullet"/>
  </w:abstractNum>
  <w:abstractNum w:abstractNumId="18" w15:restartNumberingAfterBreak="0">
    <w:nsid w:val="48E40D34"/>
    <w:multiLevelType w:val="hybridMultilevel"/>
    <w:tmpl w:val="64B25BD6"/>
    <w:lvl w:ilvl="0" w:tplc="0646F6B2">
      <w:start w:val="1"/>
      <w:numFmt w:val="bullet"/>
      <w:lvlText w:val="o"/>
      <w:lvlJc w:val="left"/>
      <w:pPr>
        <w:ind w:left="720" w:hanging="360"/>
      </w:pPr>
      <w:rPr>
        <w:rFonts w:ascii="Courier New" w:hAnsi="Courier New" w:hint="default"/>
        <w:color w:val="0088CC" w:themeColor="accent1"/>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F872517"/>
    <w:multiLevelType w:val="multilevel"/>
    <w:tmpl w:val="173259F4"/>
    <w:styleLink w:val="Style1"/>
    <w:lvl w:ilvl="0">
      <w:start w:val="1"/>
      <w:numFmt w:val="decimal"/>
      <w:pStyle w:val="NumberedList"/>
      <w:lvlText w:val="%1."/>
      <w:lvlJc w:val="left"/>
      <w:pPr>
        <w:ind w:left="360" w:hanging="360"/>
      </w:pPr>
      <w:rPr>
        <w:rFonts w:ascii="Arial Nova" w:hAnsi="Arial Nova" w:hint="default"/>
        <w:b/>
        <w:i w:val="0"/>
        <w:color w:val="0088CC" w:themeColor="accent1"/>
        <w:sz w:val="20"/>
      </w:rPr>
    </w:lvl>
    <w:lvl w:ilvl="1">
      <w:start w:val="1"/>
      <w:numFmt w:val="decimal"/>
      <w:lvlText w:val="%1.%2."/>
      <w:lvlJc w:val="left"/>
      <w:pPr>
        <w:ind w:left="792" w:hanging="432"/>
      </w:pPr>
      <w:rPr>
        <w:rFonts w:ascii="Arial Nova" w:hAnsi="Arial Nova" w:hint="default"/>
        <w:b w:val="0"/>
        <w:i w:val="0"/>
        <w:color w:val="0088CC" w:themeColor="accent1"/>
        <w:sz w:val="20"/>
      </w:rPr>
    </w:lvl>
    <w:lvl w:ilvl="2">
      <w:start w:val="1"/>
      <w:numFmt w:val="decimal"/>
      <w:lvlText w:val="%1.%2.%3."/>
      <w:lvlJc w:val="left"/>
      <w:pPr>
        <w:ind w:left="1224" w:hanging="504"/>
      </w:pPr>
      <w:rPr>
        <w:rFonts w:ascii="Arial Nova" w:hAnsi="Arial Nova" w:hint="default"/>
        <w:b w:val="0"/>
        <w:color w:val="0088CC" w:themeColor="accent1"/>
        <w:sz w:val="20"/>
      </w:rPr>
    </w:lvl>
    <w:lvl w:ilvl="3">
      <w:start w:val="1"/>
      <w:numFmt w:val="decimal"/>
      <w:lvlText w:val="%1.%2.%3.%4."/>
      <w:lvlJc w:val="left"/>
      <w:pPr>
        <w:ind w:left="1728" w:hanging="648"/>
      </w:pPr>
      <w:rPr>
        <w:rFonts w:ascii="Arial Nova" w:hAnsi="Arial Nova" w:hint="default"/>
        <w:b w:val="0"/>
        <w:color w:val="0088CC" w:themeColor="accent1"/>
        <w:sz w:val="20"/>
      </w:rPr>
    </w:lvl>
    <w:lvl w:ilvl="4">
      <w:start w:val="1"/>
      <w:numFmt w:val="decimal"/>
      <w:lvlText w:val="%1.%2.%3.%4.%5."/>
      <w:lvlJc w:val="left"/>
      <w:pPr>
        <w:ind w:left="2232" w:hanging="792"/>
      </w:pPr>
      <w:rPr>
        <w:rFonts w:ascii="Arial Nova" w:hAnsi="Arial Nova" w:hint="default"/>
        <w:b w:val="0"/>
        <w:color w:val="0088CC" w:themeColor="accent1"/>
        <w:sz w:val="20"/>
      </w:rPr>
    </w:lvl>
    <w:lvl w:ilvl="5">
      <w:start w:val="1"/>
      <w:numFmt w:val="decimal"/>
      <w:lvlText w:val="%1.%2.%3.%4.%5.%6."/>
      <w:lvlJc w:val="left"/>
      <w:pPr>
        <w:ind w:left="2736" w:hanging="936"/>
      </w:pPr>
      <w:rPr>
        <w:rFonts w:ascii="Arial Nova" w:hAnsi="Arial Nova" w:hint="default"/>
        <w:b w:val="0"/>
        <w:color w:val="0088CC" w:themeColor="accent1"/>
        <w:sz w:val="20"/>
      </w:rPr>
    </w:lvl>
    <w:lvl w:ilvl="6">
      <w:start w:val="1"/>
      <w:numFmt w:val="decimal"/>
      <w:lvlText w:val="%1.%2.%3.%4.%5.%6.%7."/>
      <w:lvlJc w:val="left"/>
      <w:pPr>
        <w:ind w:left="3240" w:hanging="1080"/>
      </w:pPr>
      <w:rPr>
        <w:rFonts w:ascii="Arial Nova" w:hAnsi="Arial Nova" w:hint="default"/>
        <w:b w:val="0"/>
        <w:color w:val="0088CC" w:themeColor="accent1"/>
        <w:sz w:val="20"/>
      </w:rPr>
    </w:lvl>
    <w:lvl w:ilvl="7">
      <w:start w:val="1"/>
      <w:numFmt w:val="decimal"/>
      <w:lvlText w:val="%1.%2.%3.%4.%5.%6.%7.%8."/>
      <w:lvlJc w:val="left"/>
      <w:pPr>
        <w:ind w:left="3744" w:hanging="1224"/>
      </w:pPr>
      <w:rPr>
        <w:rFonts w:ascii="Arial Nova" w:hAnsi="Arial Nova" w:hint="default"/>
        <w:b w:val="0"/>
        <w:color w:val="0088CC" w:themeColor="accent1"/>
        <w:sz w:val="20"/>
      </w:rPr>
    </w:lvl>
    <w:lvl w:ilvl="8">
      <w:start w:val="1"/>
      <w:numFmt w:val="decimal"/>
      <w:lvlText w:val="%1.%2.%3.%4.%5.%6.%7.%8.%9."/>
      <w:lvlJc w:val="left"/>
      <w:pPr>
        <w:ind w:left="4320" w:hanging="1440"/>
      </w:pPr>
      <w:rPr>
        <w:rFonts w:ascii="Arial Nova" w:hAnsi="Arial Nova" w:hint="default"/>
        <w:b w:val="0"/>
        <w:color w:val="0088CC" w:themeColor="accent1"/>
        <w:sz w:val="20"/>
      </w:rPr>
    </w:lvl>
  </w:abstractNum>
  <w:abstractNum w:abstractNumId="20" w15:restartNumberingAfterBreak="0">
    <w:nsid w:val="629E0BB1"/>
    <w:multiLevelType w:val="hybridMultilevel"/>
    <w:tmpl w:val="1CA8A616"/>
    <w:lvl w:ilvl="0" w:tplc="3BC43B44">
      <w:start w:val="1"/>
      <w:numFmt w:val="bullet"/>
      <w:lvlText w:val=""/>
      <w:lvlJc w:val="left"/>
      <w:pPr>
        <w:ind w:left="720" w:hanging="360"/>
      </w:pPr>
      <w:rPr>
        <w:rFonts w:ascii="Symbol" w:hAnsi="Symbol" w:hint="default"/>
        <w:color w:val="0088CC" w:themeColor="accent1"/>
      </w:rPr>
    </w:lvl>
    <w:lvl w:ilvl="1" w:tplc="22FEB064">
      <w:start w:val="1"/>
      <w:numFmt w:val="bullet"/>
      <w:lvlText w:val="o"/>
      <w:lvlJc w:val="left"/>
      <w:pPr>
        <w:ind w:left="1440" w:hanging="360"/>
      </w:pPr>
      <w:rPr>
        <w:rFonts w:ascii="Courier New" w:hAnsi="Courier New" w:hint="default"/>
        <w:color w:val="0088CC" w:themeColor="accent1"/>
      </w:rPr>
    </w:lvl>
    <w:lvl w:ilvl="2" w:tplc="A57AE9EC">
      <w:start w:val="1"/>
      <w:numFmt w:val="bullet"/>
      <w:lvlText w:val=""/>
      <w:lvlJc w:val="left"/>
      <w:pPr>
        <w:ind w:left="2160" w:hanging="360"/>
      </w:pPr>
      <w:rPr>
        <w:rFonts w:ascii="Wingdings" w:hAnsi="Wingdings" w:hint="default"/>
        <w:color w:val="0088CC" w:themeColor="accent1"/>
      </w:rPr>
    </w:lvl>
    <w:lvl w:ilvl="3" w:tplc="0646F6B2">
      <w:start w:val="1"/>
      <w:numFmt w:val="bullet"/>
      <w:lvlText w:val="o"/>
      <w:lvlJc w:val="left"/>
      <w:pPr>
        <w:ind w:left="2880" w:hanging="360"/>
      </w:pPr>
      <w:rPr>
        <w:rFonts w:ascii="Courier New" w:hAnsi="Courier New" w:hint="default"/>
        <w:color w:val="0088CC" w:themeColor="accent1"/>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67D76FF6"/>
    <w:multiLevelType w:val="multilevel"/>
    <w:tmpl w:val="173259F4"/>
    <w:numStyleLink w:val="Style1"/>
  </w:abstractNum>
  <w:abstractNum w:abstractNumId="22" w15:restartNumberingAfterBreak="0">
    <w:nsid w:val="74CF724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A3B0127"/>
    <w:multiLevelType w:val="hybridMultilevel"/>
    <w:tmpl w:val="B3A070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7C6043C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ED80A22"/>
    <w:multiLevelType w:val="multilevel"/>
    <w:tmpl w:val="F45E5812"/>
    <w:lvl w:ilvl="0">
      <w:start w:val="1"/>
      <w:numFmt w:val="bullet"/>
      <w:lvlText w:val=""/>
      <w:lvlJc w:val="left"/>
      <w:pPr>
        <w:ind w:left="1080" w:hanging="360"/>
      </w:pPr>
      <w:rPr>
        <w:rFonts w:ascii="Symbol" w:hAnsi="Symbol" w:hint="default"/>
        <w:color w:val="0088CC" w:themeColor="accent1"/>
      </w:rPr>
    </w:lvl>
    <w:lvl w:ilvl="1">
      <w:start w:val="1"/>
      <w:numFmt w:val="bullet"/>
      <w:lvlText w:val="o"/>
      <w:lvlJc w:val="left"/>
      <w:pPr>
        <w:ind w:left="1800" w:hanging="360"/>
      </w:pPr>
      <w:rPr>
        <w:rFonts w:ascii="Calibri" w:hAnsi="Calibri" w:hint="default"/>
        <w:color w:val="0088CC" w:themeColor="accent1"/>
      </w:rPr>
    </w:lvl>
    <w:lvl w:ilvl="2">
      <w:start w:val="1"/>
      <w:numFmt w:val="bullet"/>
      <w:lvlText w:val=""/>
      <w:lvlJc w:val="left"/>
      <w:pPr>
        <w:ind w:left="2520" w:hanging="360"/>
      </w:pPr>
      <w:rPr>
        <w:rFonts w:ascii="Wingdings" w:hAnsi="Wingdings" w:hint="default"/>
        <w:color w:val="0088CC" w:themeColor="accent1"/>
      </w:rPr>
    </w:lvl>
    <w:lvl w:ilvl="3">
      <w:start w:val="1"/>
      <w:numFmt w:val="bullet"/>
      <w:lvlText w:val=""/>
      <w:lvlJc w:val="left"/>
      <w:pPr>
        <w:ind w:left="3240" w:hanging="360"/>
      </w:pPr>
      <w:rPr>
        <w:rFonts w:ascii="Symbol" w:hAnsi="Symbol" w:hint="default"/>
        <w:color w:val="0088CC" w:themeColor="accent1"/>
      </w:rPr>
    </w:lvl>
    <w:lvl w:ilvl="4">
      <w:start w:val="1"/>
      <w:numFmt w:val="bullet"/>
      <w:lvlText w:val="o"/>
      <w:lvlJc w:val="left"/>
      <w:pPr>
        <w:ind w:left="3960" w:hanging="360"/>
      </w:pPr>
      <w:rPr>
        <w:rFonts w:ascii="Arial Nova Light" w:hAnsi="Arial Nova Light" w:cs="Courier New" w:hint="default"/>
        <w:color w:val="0088CC" w:themeColor="accent1"/>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num w:numId="1" w16cid:durableId="18120601">
    <w:abstractNumId w:val="9"/>
  </w:num>
  <w:num w:numId="2" w16cid:durableId="269247104">
    <w:abstractNumId w:val="7"/>
  </w:num>
  <w:num w:numId="3" w16cid:durableId="2098136563">
    <w:abstractNumId w:val="6"/>
  </w:num>
  <w:num w:numId="4" w16cid:durableId="694116671">
    <w:abstractNumId w:val="5"/>
  </w:num>
  <w:num w:numId="5" w16cid:durableId="1090658386">
    <w:abstractNumId w:val="4"/>
  </w:num>
  <w:num w:numId="6" w16cid:durableId="1366714417">
    <w:abstractNumId w:val="8"/>
  </w:num>
  <w:num w:numId="7" w16cid:durableId="1748649571">
    <w:abstractNumId w:val="3"/>
  </w:num>
  <w:num w:numId="8" w16cid:durableId="122844017">
    <w:abstractNumId w:val="2"/>
  </w:num>
  <w:num w:numId="9" w16cid:durableId="1161700715">
    <w:abstractNumId w:val="1"/>
  </w:num>
  <w:num w:numId="10" w16cid:durableId="1754472180">
    <w:abstractNumId w:val="0"/>
  </w:num>
  <w:num w:numId="11" w16cid:durableId="1623339073">
    <w:abstractNumId w:val="20"/>
  </w:num>
  <w:num w:numId="12" w16cid:durableId="543827963">
    <w:abstractNumId w:val="20"/>
  </w:num>
  <w:num w:numId="13" w16cid:durableId="2112238316">
    <w:abstractNumId w:val="20"/>
  </w:num>
  <w:num w:numId="14" w16cid:durableId="1632903414">
    <w:abstractNumId w:val="20"/>
  </w:num>
  <w:num w:numId="15" w16cid:durableId="2126077748">
    <w:abstractNumId w:val="20"/>
  </w:num>
  <w:num w:numId="16" w16cid:durableId="525411304">
    <w:abstractNumId w:val="20"/>
  </w:num>
  <w:num w:numId="17" w16cid:durableId="2079865698">
    <w:abstractNumId w:val="20"/>
  </w:num>
  <w:num w:numId="18" w16cid:durableId="854031694">
    <w:abstractNumId w:val="11"/>
  </w:num>
  <w:num w:numId="19" w16cid:durableId="1150705278">
    <w:abstractNumId w:val="12"/>
  </w:num>
  <w:num w:numId="20" w16cid:durableId="1406414960">
    <w:abstractNumId w:val="14"/>
  </w:num>
  <w:num w:numId="21" w16cid:durableId="502361323">
    <w:abstractNumId w:val="19"/>
  </w:num>
  <w:num w:numId="22" w16cid:durableId="500586522">
    <w:abstractNumId w:val="22"/>
  </w:num>
  <w:num w:numId="23" w16cid:durableId="2068137521">
    <w:abstractNumId w:val="24"/>
  </w:num>
  <w:num w:numId="24" w16cid:durableId="557398342">
    <w:abstractNumId w:val="23"/>
  </w:num>
  <w:num w:numId="25" w16cid:durableId="689182733">
    <w:abstractNumId w:val="15"/>
  </w:num>
  <w:num w:numId="26" w16cid:durableId="684676449">
    <w:abstractNumId w:val="18"/>
  </w:num>
  <w:num w:numId="27" w16cid:durableId="2070153997">
    <w:abstractNumId w:val="13"/>
  </w:num>
  <w:num w:numId="28" w16cid:durableId="2052340580">
    <w:abstractNumId w:val="16"/>
  </w:num>
  <w:num w:numId="29" w16cid:durableId="421609811">
    <w:abstractNumId w:val="17"/>
  </w:num>
  <w:num w:numId="30" w16cid:durableId="2143225725">
    <w:abstractNumId w:val="25"/>
  </w:num>
  <w:num w:numId="31" w16cid:durableId="1998150788">
    <w:abstractNumId w:val="21"/>
  </w:num>
  <w:num w:numId="32" w16cid:durableId="123504387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0984288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AE8"/>
    <w:rsid w:val="00001C0F"/>
    <w:rsid w:val="00011F19"/>
    <w:rsid w:val="00023E52"/>
    <w:rsid w:val="00025D1C"/>
    <w:rsid w:val="00034A4D"/>
    <w:rsid w:val="00037D8B"/>
    <w:rsid w:val="0004772C"/>
    <w:rsid w:val="00053904"/>
    <w:rsid w:val="0006015D"/>
    <w:rsid w:val="000625BE"/>
    <w:rsid w:val="0007326D"/>
    <w:rsid w:val="0008666D"/>
    <w:rsid w:val="00087D7E"/>
    <w:rsid w:val="000928EE"/>
    <w:rsid w:val="000A2A57"/>
    <w:rsid w:val="000B1BA3"/>
    <w:rsid w:val="000B4F75"/>
    <w:rsid w:val="000C0545"/>
    <w:rsid w:val="000C0711"/>
    <w:rsid w:val="000D3CC6"/>
    <w:rsid w:val="000D3E14"/>
    <w:rsid w:val="000E119D"/>
    <w:rsid w:val="000E1A83"/>
    <w:rsid w:val="00100E0C"/>
    <w:rsid w:val="001027BC"/>
    <w:rsid w:val="00107362"/>
    <w:rsid w:val="00114CDE"/>
    <w:rsid w:val="00117F76"/>
    <w:rsid w:val="00121D3E"/>
    <w:rsid w:val="001227BE"/>
    <w:rsid w:val="00123CF4"/>
    <w:rsid w:val="001273A8"/>
    <w:rsid w:val="001331A4"/>
    <w:rsid w:val="00143731"/>
    <w:rsid w:val="0014581B"/>
    <w:rsid w:val="00160661"/>
    <w:rsid w:val="00162B07"/>
    <w:rsid w:val="001632E2"/>
    <w:rsid w:val="00165036"/>
    <w:rsid w:val="00177EE0"/>
    <w:rsid w:val="00181C13"/>
    <w:rsid w:val="001A5DC1"/>
    <w:rsid w:val="001C7661"/>
    <w:rsid w:val="001D7441"/>
    <w:rsid w:val="001E1EAB"/>
    <w:rsid w:val="001E76FE"/>
    <w:rsid w:val="001F1966"/>
    <w:rsid w:val="001F74F1"/>
    <w:rsid w:val="00200774"/>
    <w:rsid w:val="00216ED0"/>
    <w:rsid w:val="00222A5C"/>
    <w:rsid w:val="002261CF"/>
    <w:rsid w:val="00231B49"/>
    <w:rsid w:val="002352F0"/>
    <w:rsid w:val="00237EC2"/>
    <w:rsid w:val="0024333F"/>
    <w:rsid w:val="0025092A"/>
    <w:rsid w:val="002550D1"/>
    <w:rsid w:val="002560C7"/>
    <w:rsid w:val="0025622F"/>
    <w:rsid w:val="0026145E"/>
    <w:rsid w:val="002662C5"/>
    <w:rsid w:val="00273976"/>
    <w:rsid w:val="00283253"/>
    <w:rsid w:val="00286E30"/>
    <w:rsid w:val="00290114"/>
    <w:rsid w:val="002959D1"/>
    <w:rsid w:val="002B311E"/>
    <w:rsid w:val="002B48D2"/>
    <w:rsid w:val="002B5CD2"/>
    <w:rsid w:val="002B6531"/>
    <w:rsid w:val="002C4A76"/>
    <w:rsid w:val="002C7A73"/>
    <w:rsid w:val="002E3D6B"/>
    <w:rsid w:val="002E404D"/>
    <w:rsid w:val="002E45A6"/>
    <w:rsid w:val="002E5432"/>
    <w:rsid w:val="002F3502"/>
    <w:rsid w:val="002F4DC0"/>
    <w:rsid w:val="002F55D1"/>
    <w:rsid w:val="002F7A29"/>
    <w:rsid w:val="00300C5A"/>
    <w:rsid w:val="00304487"/>
    <w:rsid w:val="003054E2"/>
    <w:rsid w:val="00311E5A"/>
    <w:rsid w:val="0031419D"/>
    <w:rsid w:val="0031473D"/>
    <w:rsid w:val="003246C7"/>
    <w:rsid w:val="00355709"/>
    <w:rsid w:val="00361AC1"/>
    <w:rsid w:val="00361F62"/>
    <w:rsid w:val="00363256"/>
    <w:rsid w:val="00367BD0"/>
    <w:rsid w:val="00373C29"/>
    <w:rsid w:val="00374799"/>
    <w:rsid w:val="003779C3"/>
    <w:rsid w:val="00382B0A"/>
    <w:rsid w:val="00382DB9"/>
    <w:rsid w:val="00387085"/>
    <w:rsid w:val="00387B08"/>
    <w:rsid w:val="003907AD"/>
    <w:rsid w:val="00393A69"/>
    <w:rsid w:val="003950D9"/>
    <w:rsid w:val="003B0AFF"/>
    <w:rsid w:val="003B2247"/>
    <w:rsid w:val="003C325A"/>
    <w:rsid w:val="003C6D62"/>
    <w:rsid w:val="003E7E84"/>
    <w:rsid w:val="003E7F5B"/>
    <w:rsid w:val="00412EA4"/>
    <w:rsid w:val="004359EC"/>
    <w:rsid w:val="004566BB"/>
    <w:rsid w:val="00456CE4"/>
    <w:rsid w:val="0046628C"/>
    <w:rsid w:val="00476C27"/>
    <w:rsid w:val="00477254"/>
    <w:rsid w:val="004800A5"/>
    <w:rsid w:val="004803D5"/>
    <w:rsid w:val="00481816"/>
    <w:rsid w:val="00491163"/>
    <w:rsid w:val="004974E0"/>
    <w:rsid w:val="004A15AB"/>
    <w:rsid w:val="004A6FDF"/>
    <w:rsid w:val="004B1D91"/>
    <w:rsid w:val="004B41DC"/>
    <w:rsid w:val="004C0106"/>
    <w:rsid w:val="004C1BA6"/>
    <w:rsid w:val="004C430F"/>
    <w:rsid w:val="004C722C"/>
    <w:rsid w:val="004D03F0"/>
    <w:rsid w:val="004D4FEC"/>
    <w:rsid w:val="004E432A"/>
    <w:rsid w:val="004F2E12"/>
    <w:rsid w:val="004F320D"/>
    <w:rsid w:val="004F50FD"/>
    <w:rsid w:val="00503D13"/>
    <w:rsid w:val="005040BD"/>
    <w:rsid w:val="00510E9F"/>
    <w:rsid w:val="00513F76"/>
    <w:rsid w:val="00514FE3"/>
    <w:rsid w:val="00516874"/>
    <w:rsid w:val="0052314F"/>
    <w:rsid w:val="00527AB6"/>
    <w:rsid w:val="00533EC5"/>
    <w:rsid w:val="00550780"/>
    <w:rsid w:val="00550DA3"/>
    <w:rsid w:val="00556AC3"/>
    <w:rsid w:val="00581DC0"/>
    <w:rsid w:val="0058371E"/>
    <w:rsid w:val="00594BDA"/>
    <w:rsid w:val="005A3B81"/>
    <w:rsid w:val="005A3D99"/>
    <w:rsid w:val="005A4F0A"/>
    <w:rsid w:val="005B2F32"/>
    <w:rsid w:val="005C1BE7"/>
    <w:rsid w:val="005C4666"/>
    <w:rsid w:val="005D0A6E"/>
    <w:rsid w:val="005E0A30"/>
    <w:rsid w:val="00607A9E"/>
    <w:rsid w:val="00611EFB"/>
    <w:rsid w:val="00621D3B"/>
    <w:rsid w:val="006243EE"/>
    <w:rsid w:val="00626E20"/>
    <w:rsid w:val="0063608B"/>
    <w:rsid w:val="006401C2"/>
    <w:rsid w:val="00643BB2"/>
    <w:rsid w:val="00650D96"/>
    <w:rsid w:val="00652289"/>
    <w:rsid w:val="006606CE"/>
    <w:rsid w:val="00661966"/>
    <w:rsid w:val="00676AAB"/>
    <w:rsid w:val="00680EEF"/>
    <w:rsid w:val="00683CAB"/>
    <w:rsid w:val="00693BF6"/>
    <w:rsid w:val="006966B4"/>
    <w:rsid w:val="006A1306"/>
    <w:rsid w:val="006A39C5"/>
    <w:rsid w:val="006A77EA"/>
    <w:rsid w:val="006B5A47"/>
    <w:rsid w:val="006B6C19"/>
    <w:rsid w:val="006B7193"/>
    <w:rsid w:val="006B784B"/>
    <w:rsid w:val="006C0C4A"/>
    <w:rsid w:val="006C243C"/>
    <w:rsid w:val="006C4AB2"/>
    <w:rsid w:val="006C690A"/>
    <w:rsid w:val="006C6E28"/>
    <w:rsid w:val="006C74E4"/>
    <w:rsid w:val="006F50AB"/>
    <w:rsid w:val="007008B3"/>
    <w:rsid w:val="007017E8"/>
    <w:rsid w:val="0070529D"/>
    <w:rsid w:val="007075C0"/>
    <w:rsid w:val="00714867"/>
    <w:rsid w:val="00715A72"/>
    <w:rsid w:val="00725FDF"/>
    <w:rsid w:val="00735946"/>
    <w:rsid w:val="007445FE"/>
    <w:rsid w:val="00765CA1"/>
    <w:rsid w:val="007661CD"/>
    <w:rsid w:val="00770B6C"/>
    <w:rsid w:val="007867CC"/>
    <w:rsid w:val="0078757B"/>
    <w:rsid w:val="00792368"/>
    <w:rsid w:val="007951E0"/>
    <w:rsid w:val="0079681C"/>
    <w:rsid w:val="007A4910"/>
    <w:rsid w:val="007A5B20"/>
    <w:rsid w:val="007B3AE8"/>
    <w:rsid w:val="007B4F8B"/>
    <w:rsid w:val="007C2942"/>
    <w:rsid w:val="007D10D4"/>
    <w:rsid w:val="007D1778"/>
    <w:rsid w:val="007D412E"/>
    <w:rsid w:val="007F4BF9"/>
    <w:rsid w:val="007F6C74"/>
    <w:rsid w:val="00800AF9"/>
    <w:rsid w:val="008106A0"/>
    <w:rsid w:val="00817E35"/>
    <w:rsid w:val="008205DD"/>
    <w:rsid w:val="00825031"/>
    <w:rsid w:val="00826471"/>
    <w:rsid w:val="00853BE6"/>
    <w:rsid w:val="00854624"/>
    <w:rsid w:val="0085593A"/>
    <w:rsid w:val="0085666F"/>
    <w:rsid w:val="008570FF"/>
    <w:rsid w:val="00860DF0"/>
    <w:rsid w:val="00863A75"/>
    <w:rsid w:val="00875123"/>
    <w:rsid w:val="0088112A"/>
    <w:rsid w:val="008835DC"/>
    <w:rsid w:val="00885B98"/>
    <w:rsid w:val="00893F07"/>
    <w:rsid w:val="00896886"/>
    <w:rsid w:val="008A17B8"/>
    <w:rsid w:val="008A2FE4"/>
    <w:rsid w:val="008A3CAF"/>
    <w:rsid w:val="008C0427"/>
    <w:rsid w:val="008E5D13"/>
    <w:rsid w:val="008E6AA3"/>
    <w:rsid w:val="008F0319"/>
    <w:rsid w:val="008F4B9E"/>
    <w:rsid w:val="008F78F3"/>
    <w:rsid w:val="009015B3"/>
    <w:rsid w:val="00906AE8"/>
    <w:rsid w:val="009166C4"/>
    <w:rsid w:val="00916C27"/>
    <w:rsid w:val="009173AF"/>
    <w:rsid w:val="00923A30"/>
    <w:rsid w:val="00973F33"/>
    <w:rsid w:val="0097484F"/>
    <w:rsid w:val="00984D59"/>
    <w:rsid w:val="00992934"/>
    <w:rsid w:val="009A1E08"/>
    <w:rsid w:val="009A37AC"/>
    <w:rsid w:val="009B3C29"/>
    <w:rsid w:val="009B3F72"/>
    <w:rsid w:val="009C1FEC"/>
    <w:rsid w:val="009C47CD"/>
    <w:rsid w:val="009D0124"/>
    <w:rsid w:val="009D6BA7"/>
    <w:rsid w:val="009D71A5"/>
    <w:rsid w:val="009E1FCF"/>
    <w:rsid w:val="009E7A9F"/>
    <w:rsid w:val="009F0EB0"/>
    <w:rsid w:val="00A02812"/>
    <w:rsid w:val="00A05A74"/>
    <w:rsid w:val="00A07DEC"/>
    <w:rsid w:val="00A1522D"/>
    <w:rsid w:val="00A15C39"/>
    <w:rsid w:val="00A23EEB"/>
    <w:rsid w:val="00A3186C"/>
    <w:rsid w:val="00A35BE1"/>
    <w:rsid w:val="00A53B4F"/>
    <w:rsid w:val="00A6238A"/>
    <w:rsid w:val="00A6249B"/>
    <w:rsid w:val="00A62636"/>
    <w:rsid w:val="00A72386"/>
    <w:rsid w:val="00A80805"/>
    <w:rsid w:val="00A82762"/>
    <w:rsid w:val="00A93074"/>
    <w:rsid w:val="00A95207"/>
    <w:rsid w:val="00AA0996"/>
    <w:rsid w:val="00AA7088"/>
    <w:rsid w:val="00AA74DE"/>
    <w:rsid w:val="00AA7CB8"/>
    <w:rsid w:val="00AB2862"/>
    <w:rsid w:val="00AE1B18"/>
    <w:rsid w:val="00AE53E8"/>
    <w:rsid w:val="00AF7568"/>
    <w:rsid w:val="00B00CFD"/>
    <w:rsid w:val="00B059E9"/>
    <w:rsid w:val="00B06F7C"/>
    <w:rsid w:val="00B10D7F"/>
    <w:rsid w:val="00B152C8"/>
    <w:rsid w:val="00B1623A"/>
    <w:rsid w:val="00B26F02"/>
    <w:rsid w:val="00B35BAE"/>
    <w:rsid w:val="00B44A1E"/>
    <w:rsid w:val="00B530BF"/>
    <w:rsid w:val="00B54357"/>
    <w:rsid w:val="00B54F59"/>
    <w:rsid w:val="00B563F3"/>
    <w:rsid w:val="00B56FF8"/>
    <w:rsid w:val="00B5700D"/>
    <w:rsid w:val="00B57054"/>
    <w:rsid w:val="00B576CF"/>
    <w:rsid w:val="00B66F9B"/>
    <w:rsid w:val="00B71797"/>
    <w:rsid w:val="00B950B4"/>
    <w:rsid w:val="00BA0C38"/>
    <w:rsid w:val="00BB62D2"/>
    <w:rsid w:val="00BD0D0E"/>
    <w:rsid w:val="00BD281D"/>
    <w:rsid w:val="00BD61C7"/>
    <w:rsid w:val="00BD7096"/>
    <w:rsid w:val="00BF4535"/>
    <w:rsid w:val="00C01771"/>
    <w:rsid w:val="00C045C6"/>
    <w:rsid w:val="00C0470C"/>
    <w:rsid w:val="00C0796F"/>
    <w:rsid w:val="00C155B5"/>
    <w:rsid w:val="00C15C8C"/>
    <w:rsid w:val="00C16E46"/>
    <w:rsid w:val="00C5026F"/>
    <w:rsid w:val="00C505A9"/>
    <w:rsid w:val="00C558F6"/>
    <w:rsid w:val="00C6551B"/>
    <w:rsid w:val="00C75995"/>
    <w:rsid w:val="00C90257"/>
    <w:rsid w:val="00C95930"/>
    <w:rsid w:val="00CA15B8"/>
    <w:rsid w:val="00CA3F3C"/>
    <w:rsid w:val="00CB1792"/>
    <w:rsid w:val="00CB3BE2"/>
    <w:rsid w:val="00CB4BAA"/>
    <w:rsid w:val="00CB508B"/>
    <w:rsid w:val="00CC3013"/>
    <w:rsid w:val="00CC4E5E"/>
    <w:rsid w:val="00CD1438"/>
    <w:rsid w:val="00CD4886"/>
    <w:rsid w:val="00CE1D99"/>
    <w:rsid w:val="00CF3D0A"/>
    <w:rsid w:val="00CF6FEF"/>
    <w:rsid w:val="00D026AE"/>
    <w:rsid w:val="00D03B59"/>
    <w:rsid w:val="00D06E74"/>
    <w:rsid w:val="00D13C00"/>
    <w:rsid w:val="00D13C7B"/>
    <w:rsid w:val="00D23A87"/>
    <w:rsid w:val="00D24CBE"/>
    <w:rsid w:val="00D32C9D"/>
    <w:rsid w:val="00D34C3A"/>
    <w:rsid w:val="00D4172C"/>
    <w:rsid w:val="00D43B43"/>
    <w:rsid w:val="00D464D6"/>
    <w:rsid w:val="00D5353E"/>
    <w:rsid w:val="00D56E7F"/>
    <w:rsid w:val="00D6436F"/>
    <w:rsid w:val="00D64E07"/>
    <w:rsid w:val="00D76502"/>
    <w:rsid w:val="00D77A17"/>
    <w:rsid w:val="00D87BBC"/>
    <w:rsid w:val="00D87C60"/>
    <w:rsid w:val="00D92D7A"/>
    <w:rsid w:val="00D92FE8"/>
    <w:rsid w:val="00D95902"/>
    <w:rsid w:val="00D95ADB"/>
    <w:rsid w:val="00DA3932"/>
    <w:rsid w:val="00DA7631"/>
    <w:rsid w:val="00DB19D7"/>
    <w:rsid w:val="00DB2FF9"/>
    <w:rsid w:val="00DB3DEF"/>
    <w:rsid w:val="00DB65BE"/>
    <w:rsid w:val="00DD7A5B"/>
    <w:rsid w:val="00DE276F"/>
    <w:rsid w:val="00DE587A"/>
    <w:rsid w:val="00E0020C"/>
    <w:rsid w:val="00E04587"/>
    <w:rsid w:val="00E15FB2"/>
    <w:rsid w:val="00E2404C"/>
    <w:rsid w:val="00E275BC"/>
    <w:rsid w:val="00E36308"/>
    <w:rsid w:val="00E47FFA"/>
    <w:rsid w:val="00E53F53"/>
    <w:rsid w:val="00E70F0C"/>
    <w:rsid w:val="00E73D4E"/>
    <w:rsid w:val="00E75C3C"/>
    <w:rsid w:val="00E765A6"/>
    <w:rsid w:val="00E87611"/>
    <w:rsid w:val="00E96F43"/>
    <w:rsid w:val="00EA1526"/>
    <w:rsid w:val="00EA6D19"/>
    <w:rsid w:val="00EB48CB"/>
    <w:rsid w:val="00EB57EE"/>
    <w:rsid w:val="00EC0629"/>
    <w:rsid w:val="00EC07D1"/>
    <w:rsid w:val="00EC07EC"/>
    <w:rsid w:val="00EC0E13"/>
    <w:rsid w:val="00EC1F49"/>
    <w:rsid w:val="00EC7AA5"/>
    <w:rsid w:val="00ED136B"/>
    <w:rsid w:val="00ED2791"/>
    <w:rsid w:val="00ED3AE1"/>
    <w:rsid w:val="00ED3B9B"/>
    <w:rsid w:val="00ED4454"/>
    <w:rsid w:val="00ED488F"/>
    <w:rsid w:val="00ED4B20"/>
    <w:rsid w:val="00ED67C6"/>
    <w:rsid w:val="00EF773D"/>
    <w:rsid w:val="00F05E8C"/>
    <w:rsid w:val="00F123E8"/>
    <w:rsid w:val="00F26816"/>
    <w:rsid w:val="00F3347F"/>
    <w:rsid w:val="00F34329"/>
    <w:rsid w:val="00F3667C"/>
    <w:rsid w:val="00F3687F"/>
    <w:rsid w:val="00F41D19"/>
    <w:rsid w:val="00F562C0"/>
    <w:rsid w:val="00F668B1"/>
    <w:rsid w:val="00F75378"/>
    <w:rsid w:val="00F77AC0"/>
    <w:rsid w:val="00F77F71"/>
    <w:rsid w:val="00F86C1F"/>
    <w:rsid w:val="00F87557"/>
    <w:rsid w:val="00F933F7"/>
    <w:rsid w:val="00F93AB5"/>
    <w:rsid w:val="00F944A8"/>
    <w:rsid w:val="00FA352B"/>
    <w:rsid w:val="00FB327A"/>
    <w:rsid w:val="00FC241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9B0108"/>
  <w15:chartTrackingRefBased/>
  <w15:docId w15:val="{87317C3B-66AD-CF48-98B1-26B1A146C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Nova Light" w:eastAsiaTheme="minorHAnsi" w:hAnsi="Arial Nova Light" w:cs="Arial"/>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0EEF"/>
    <w:rPr>
      <w:rFonts w:asciiTheme="minorHAnsi" w:hAnsiTheme="minorHAnsi"/>
      <w:color w:val="000000" w:themeColor="text1"/>
    </w:rPr>
  </w:style>
  <w:style w:type="paragraph" w:styleId="Heading1">
    <w:name w:val="heading 1"/>
    <w:basedOn w:val="Normal"/>
    <w:next w:val="Normal"/>
    <w:link w:val="Heading1Char"/>
    <w:uiPriority w:val="9"/>
    <w:qFormat/>
    <w:rsid w:val="006A39C5"/>
    <w:pPr>
      <w:keepNext/>
      <w:keepLines/>
      <w:spacing w:after="240" w:line="240" w:lineRule="auto"/>
      <w:outlineLvl w:val="0"/>
    </w:pPr>
    <w:rPr>
      <w:rFonts w:asciiTheme="majorHAnsi" w:hAnsiTheme="majorHAnsi" w:cstheme="majorHAnsi"/>
      <w:b/>
      <w:bCs/>
      <w:color w:val="0088CC" w:themeColor="accent1"/>
      <w:sz w:val="34"/>
      <w:szCs w:val="34"/>
    </w:rPr>
  </w:style>
  <w:style w:type="paragraph" w:styleId="Heading2">
    <w:name w:val="heading 2"/>
    <w:basedOn w:val="Normal"/>
    <w:next w:val="Normal"/>
    <w:link w:val="Heading2Char"/>
    <w:uiPriority w:val="9"/>
    <w:unhideWhenUsed/>
    <w:qFormat/>
    <w:rsid w:val="001E1EAB"/>
    <w:pPr>
      <w:spacing w:before="120" w:after="60"/>
      <w:outlineLvl w:val="1"/>
    </w:pPr>
    <w:rPr>
      <w:rFonts w:asciiTheme="majorHAnsi" w:hAnsiTheme="majorHAnsi" w:cstheme="majorHAnsi"/>
      <w:b/>
      <w:bCs/>
      <w:noProof/>
      <w:color w:val="194678" w:themeColor="text2"/>
      <w:sz w:val="24"/>
      <w:szCs w:val="24"/>
      <w:lang w:val="en-US"/>
    </w:rPr>
  </w:style>
  <w:style w:type="paragraph" w:styleId="Heading3">
    <w:name w:val="heading 3"/>
    <w:basedOn w:val="Normal"/>
    <w:next w:val="Normal"/>
    <w:link w:val="Heading3Char"/>
    <w:uiPriority w:val="9"/>
    <w:unhideWhenUsed/>
    <w:qFormat/>
    <w:rsid w:val="001E1EAB"/>
    <w:pPr>
      <w:spacing w:before="240" w:after="0"/>
      <w:outlineLvl w:val="2"/>
    </w:pPr>
    <w:rPr>
      <w:rFonts w:asciiTheme="majorHAnsi" w:hAnsiTheme="majorHAnsi"/>
      <w:color w:val="194678" w:themeColor="text2"/>
      <w:sz w:val="22"/>
      <w:szCs w:val="22"/>
      <w:lang w:val="en-US"/>
    </w:rPr>
  </w:style>
  <w:style w:type="paragraph" w:styleId="Heading4">
    <w:name w:val="heading 4"/>
    <w:basedOn w:val="Normal"/>
    <w:next w:val="Normal"/>
    <w:link w:val="Heading4Char"/>
    <w:uiPriority w:val="9"/>
    <w:unhideWhenUsed/>
    <w:qFormat/>
    <w:rsid w:val="001E1EAB"/>
    <w:pPr>
      <w:keepNext/>
      <w:keepLines/>
      <w:spacing w:before="40" w:after="0" w:line="240" w:lineRule="auto"/>
      <w:outlineLvl w:val="3"/>
    </w:pPr>
    <w:rPr>
      <w:rFonts w:asciiTheme="majorHAnsi" w:eastAsiaTheme="majorEastAsia" w:hAnsiTheme="majorHAnsi" w:cstheme="majorBidi"/>
      <w:b/>
      <w:bCs/>
      <w:color w:val="0088CC" w:themeColor="accent1"/>
    </w:rPr>
  </w:style>
  <w:style w:type="paragraph" w:styleId="Heading5">
    <w:name w:val="heading 5"/>
    <w:basedOn w:val="Normal"/>
    <w:next w:val="Normal"/>
    <w:link w:val="Heading5Char"/>
    <w:uiPriority w:val="9"/>
    <w:unhideWhenUsed/>
    <w:qFormat/>
    <w:rsid w:val="001E1EAB"/>
    <w:pPr>
      <w:keepNext/>
      <w:keepLines/>
      <w:spacing w:before="40" w:after="0"/>
      <w:outlineLvl w:val="4"/>
    </w:pPr>
    <w:rPr>
      <w:rFonts w:asciiTheme="majorHAnsi" w:eastAsiaTheme="majorEastAsia" w:hAnsiTheme="majorHAnsi" w:cstheme="majorBidi"/>
      <w:b/>
      <w:bCs/>
      <w:color w:val="81BFEC" w:themeColor="accent2"/>
    </w:rPr>
  </w:style>
  <w:style w:type="paragraph" w:styleId="Heading6">
    <w:name w:val="heading 6"/>
    <w:basedOn w:val="Normal"/>
    <w:next w:val="Normal"/>
    <w:link w:val="Heading6Char"/>
    <w:uiPriority w:val="9"/>
    <w:unhideWhenUsed/>
    <w:qFormat/>
    <w:rsid w:val="001E1EAB"/>
    <w:pPr>
      <w:keepNext/>
      <w:keepLines/>
      <w:spacing w:before="40" w:after="0"/>
      <w:outlineLvl w:val="5"/>
    </w:pPr>
    <w:rPr>
      <w:rFonts w:asciiTheme="majorHAnsi" w:eastAsiaTheme="majorEastAsia" w:hAnsiTheme="majorHAnsi" w:cstheme="majorBidi"/>
      <w:b/>
      <w:color w:val="004365" w:themeColor="accent1" w:themeShade="7F"/>
    </w:rPr>
  </w:style>
  <w:style w:type="paragraph" w:styleId="Heading7">
    <w:name w:val="heading 7"/>
    <w:basedOn w:val="Normal"/>
    <w:next w:val="Normal"/>
    <w:link w:val="Heading7Char"/>
    <w:uiPriority w:val="9"/>
    <w:unhideWhenUsed/>
    <w:qFormat/>
    <w:rsid w:val="00393A69"/>
    <w:pPr>
      <w:keepNext/>
      <w:keepLines/>
      <w:spacing w:before="40" w:after="0"/>
      <w:outlineLvl w:val="6"/>
    </w:pPr>
    <w:rPr>
      <w:rFonts w:asciiTheme="majorHAnsi" w:eastAsiaTheme="majorEastAsia" w:hAnsiTheme="majorHAnsi" w:cstheme="majorBidi"/>
      <w:i/>
      <w:iCs/>
      <w:color w:val="004365"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39C5"/>
    <w:rPr>
      <w:rFonts w:asciiTheme="majorHAnsi" w:hAnsiTheme="majorHAnsi" w:cstheme="majorHAnsi"/>
      <w:b/>
      <w:bCs/>
      <w:color w:val="0088CC" w:themeColor="accent1"/>
      <w:sz w:val="34"/>
      <w:szCs w:val="34"/>
    </w:rPr>
  </w:style>
  <w:style w:type="paragraph" w:customStyle="1" w:styleId="IntroNormal">
    <w:name w:val="Intro Normal"/>
    <w:next w:val="Normal"/>
    <w:qFormat/>
    <w:rsid w:val="001E1EAB"/>
    <w:pPr>
      <w:spacing w:after="0" w:line="240" w:lineRule="auto"/>
    </w:pPr>
    <w:rPr>
      <w:rFonts w:asciiTheme="minorHAnsi" w:hAnsiTheme="minorHAnsi" w:cstheme="minorHAnsi"/>
      <w:b/>
      <w:bCs/>
      <w:lang w:val="en-US"/>
    </w:rPr>
  </w:style>
  <w:style w:type="character" w:customStyle="1" w:styleId="Heading2Char">
    <w:name w:val="Heading 2 Char"/>
    <w:basedOn w:val="DefaultParagraphFont"/>
    <w:link w:val="Heading2"/>
    <w:uiPriority w:val="9"/>
    <w:rsid w:val="001E1EAB"/>
    <w:rPr>
      <w:rFonts w:asciiTheme="majorHAnsi" w:hAnsiTheme="majorHAnsi" w:cstheme="majorHAnsi"/>
      <w:b/>
      <w:bCs/>
      <w:noProof/>
      <w:color w:val="194678" w:themeColor="text2"/>
      <w:sz w:val="24"/>
      <w:szCs w:val="24"/>
      <w:lang w:val="en-US"/>
    </w:rPr>
  </w:style>
  <w:style w:type="paragraph" w:styleId="ListParagraph">
    <w:name w:val="List Paragraph"/>
    <w:basedOn w:val="Normal"/>
    <w:link w:val="ListParagraphChar"/>
    <w:uiPriority w:val="34"/>
    <w:qFormat/>
    <w:rsid w:val="00ED3B9B"/>
    <w:pPr>
      <w:numPr>
        <w:numId w:val="33"/>
      </w:numPr>
      <w:spacing w:after="120"/>
      <w:contextualSpacing/>
    </w:pPr>
    <w:rPr>
      <w:lang w:val="en-US"/>
    </w:rPr>
  </w:style>
  <w:style w:type="character" w:customStyle="1" w:styleId="Heading3Char">
    <w:name w:val="Heading 3 Char"/>
    <w:basedOn w:val="DefaultParagraphFont"/>
    <w:link w:val="Heading3"/>
    <w:uiPriority w:val="9"/>
    <w:rsid w:val="001E1EAB"/>
    <w:rPr>
      <w:rFonts w:asciiTheme="majorHAnsi" w:hAnsiTheme="majorHAnsi"/>
      <w:color w:val="194678" w:themeColor="text2"/>
      <w:sz w:val="22"/>
      <w:szCs w:val="22"/>
      <w:lang w:val="en-US"/>
    </w:rPr>
  </w:style>
  <w:style w:type="table" w:styleId="TableGrid">
    <w:name w:val="Table Grid"/>
    <w:aliases w:val="PCFA"/>
    <w:basedOn w:val="TableNormal"/>
    <w:uiPriority w:val="39"/>
    <w:rsid w:val="00594BDA"/>
    <w:pPr>
      <w:spacing w:after="0" w:line="240" w:lineRule="auto"/>
    </w:pPr>
    <w:rPr>
      <w:rFonts w:ascii="Arial" w:hAnsi="Arial"/>
    </w:rPr>
    <w:tblPr>
      <w:tblStyleRowBandSize w:val="1"/>
      <w:tblBorders>
        <w:insideV w:val="single" w:sz="18" w:space="0" w:color="FFFFFF" w:themeColor="background1"/>
      </w:tblBorders>
      <w:tblCellMar>
        <w:top w:w="113" w:type="dxa"/>
        <w:left w:w="170" w:type="dxa"/>
        <w:bottom w:w="113" w:type="dxa"/>
        <w:right w:w="170" w:type="dxa"/>
      </w:tblCellMar>
    </w:tblPr>
    <w:trPr>
      <w:cantSplit/>
    </w:trPr>
    <w:tcPr>
      <w:shd w:val="clear" w:color="auto" w:fill="E5F2FB" w:themeFill="accent2" w:themeFillTint="33"/>
    </w:tcPr>
    <w:tblStylePr w:type="firstRow">
      <w:rPr>
        <w:rFonts w:asciiTheme="minorHAnsi" w:hAnsiTheme="minorHAnsi"/>
        <w:b/>
        <w:color w:val="FFFFFF" w:themeColor="background1"/>
        <w:sz w:val="22"/>
      </w:rPr>
      <w:tblPr/>
      <w:tcPr>
        <w:tcBorders>
          <w:bottom w:val="single" w:sz="18" w:space="0" w:color="FFFFFF" w:themeColor="background1"/>
        </w:tcBorders>
        <w:shd w:val="clear" w:color="auto" w:fill="0088CC" w:themeFill="accent1"/>
      </w:tcPr>
    </w:tblStylePr>
    <w:tblStylePr w:type="band1Horz">
      <w:tblPr/>
      <w:tcPr>
        <w:tcBorders>
          <w:top w:val="nil"/>
        </w:tcBorders>
        <w:shd w:val="clear" w:color="auto" w:fill="E5F2FB" w:themeFill="accent2" w:themeFillTint="33"/>
      </w:tcPr>
    </w:tblStylePr>
    <w:tblStylePr w:type="band2Horz">
      <w:tblPr/>
      <w:tcPr>
        <w:tcBorders>
          <w:top w:val="single" w:sz="18" w:space="0" w:color="FFFFFF" w:themeColor="background1"/>
          <w:bottom w:val="single" w:sz="18" w:space="0" w:color="FFFFFF" w:themeColor="background1"/>
        </w:tcBorders>
        <w:shd w:val="clear" w:color="auto" w:fill="E5F2FB" w:themeFill="accent2" w:themeFillTint="33"/>
      </w:tcPr>
    </w:tblStylePr>
  </w:style>
  <w:style w:type="table" w:styleId="PlainTable1">
    <w:name w:val="Plain Table 1"/>
    <w:basedOn w:val="TableNormal"/>
    <w:uiPriority w:val="41"/>
    <w:rsid w:val="003054E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3054E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Accent1">
    <w:name w:val="Grid Table 1 Light Accent 1"/>
    <w:basedOn w:val="TableNormal"/>
    <w:uiPriority w:val="46"/>
    <w:rsid w:val="003054E2"/>
    <w:pPr>
      <w:spacing w:after="0" w:line="240" w:lineRule="auto"/>
    </w:pPr>
    <w:tblPr>
      <w:tblStyleRowBandSize w:val="1"/>
      <w:tblStyleColBandSize w:val="1"/>
      <w:tblBorders>
        <w:top w:val="single" w:sz="4" w:space="0" w:color="84D6FF" w:themeColor="accent1" w:themeTint="66"/>
        <w:left w:val="single" w:sz="4" w:space="0" w:color="84D6FF" w:themeColor="accent1" w:themeTint="66"/>
        <w:bottom w:val="single" w:sz="4" w:space="0" w:color="84D6FF" w:themeColor="accent1" w:themeTint="66"/>
        <w:right w:val="single" w:sz="4" w:space="0" w:color="84D6FF" w:themeColor="accent1" w:themeTint="66"/>
        <w:insideH w:val="single" w:sz="4" w:space="0" w:color="84D6FF" w:themeColor="accent1" w:themeTint="66"/>
        <w:insideV w:val="single" w:sz="4" w:space="0" w:color="84D6FF" w:themeColor="accent1" w:themeTint="66"/>
      </w:tblBorders>
    </w:tblPr>
    <w:tblStylePr w:type="firstRow">
      <w:rPr>
        <w:b/>
        <w:bCs/>
      </w:rPr>
      <w:tblPr/>
      <w:tcPr>
        <w:tcBorders>
          <w:bottom w:val="single" w:sz="12" w:space="0" w:color="47C1FF" w:themeColor="accent1" w:themeTint="99"/>
        </w:tcBorders>
      </w:tcPr>
    </w:tblStylePr>
    <w:tblStylePr w:type="lastRow">
      <w:rPr>
        <w:b/>
        <w:bCs/>
      </w:rPr>
      <w:tblPr/>
      <w:tcPr>
        <w:tcBorders>
          <w:top w:val="double" w:sz="2" w:space="0" w:color="47C1FF" w:themeColor="accent1" w:themeTint="99"/>
        </w:tcBorders>
      </w:tcPr>
    </w:tblStylePr>
    <w:tblStylePr w:type="firstCol">
      <w:rPr>
        <w:b/>
        <w:bCs/>
      </w:rPr>
    </w:tblStylePr>
    <w:tblStylePr w:type="lastCol">
      <w:rPr>
        <w:b/>
        <w:bCs/>
      </w:rPr>
    </w:tblStylePr>
  </w:style>
  <w:style w:type="table" w:styleId="ListTable1Light-Accent1">
    <w:name w:val="List Table 1 Light Accent 1"/>
    <w:basedOn w:val="TableNormal"/>
    <w:uiPriority w:val="46"/>
    <w:rsid w:val="003054E2"/>
    <w:pPr>
      <w:spacing w:after="0" w:line="240" w:lineRule="auto"/>
    </w:pPr>
    <w:tblPr>
      <w:tblStyleRowBandSize w:val="1"/>
      <w:tblStyleColBandSize w:val="1"/>
    </w:tblPr>
    <w:tblStylePr w:type="firstRow">
      <w:rPr>
        <w:b/>
        <w:bCs/>
      </w:rPr>
      <w:tblPr/>
      <w:tcPr>
        <w:tcBorders>
          <w:bottom w:val="single" w:sz="4" w:space="0" w:color="47C1FF" w:themeColor="accent1" w:themeTint="99"/>
        </w:tcBorders>
      </w:tcPr>
    </w:tblStylePr>
    <w:tblStylePr w:type="lastRow">
      <w:rPr>
        <w:b/>
        <w:bCs/>
      </w:rPr>
      <w:tblPr/>
      <w:tcPr>
        <w:tcBorders>
          <w:top w:val="single" w:sz="4" w:space="0" w:color="47C1FF" w:themeColor="accent1" w:themeTint="99"/>
        </w:tcBorders>
      </w:tcPr>
    </w:tblStylePr>
    <w:tblStylePr w:type="firstCol">
      <w:rPr>
        <w:b/>
        <w:bCs/>
      </w:rPr>
    </w:tblStylePr>
    <w:tblStylePr w:type="lastCol">
      <w:rPr>
        <w:b/>
        <w:bCs/>
      </w:rPr>
    </w:tblStylePr>
    <w:tblStylePr w:type="band1Vert">
      <w:tblPr/>
      <w:tcPr>
        <w:shd w:val="clear" w:color="auto" w:fill="C1EAFF" w:themeFill="accent1" w:themeFillTint="33"/>
      </w:tcPr>
    </w:tblStylePr>
    <w:tblStylePr w:type="band1Horz">
      <w:tblPr/>
      <w:tcPr>
        <w:shd w:val="clear" w:color="auto" w:fill="C1EAFF" w:themeFill="accent1" w:themeFillTint="33"/>
      </w:tcPr>
    </w:tblStylePr>
  </w:style>
  <w:style w:type="table" w:styleId="GridTable5Dark-Accent2">
    <w:name w:val="Grid Table 5 Dark Accent 2"/>
    <w:basedOn w:val="TableNormal"/>
    <w:uiPriority w:val="50"/>
    <w:rsid w:val="00594BD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F2F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1BFEC"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1BFEC"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1BFEC"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1BFEC" w:themeFill="accent2"/>
      </w:tcPr>
    </w:tblStylePr>
    <w:tblStylePr w:type="band1Vert">
      <w:tblPr/>
      <w:tcPr>
        <w:shd w:val="clear" w:color="auto" w:fill="CCE5F7" w:themeFill="accent2" w:themeFillTint="66"/>
      </w:tcPr>
    </w:tblStylePr>
    <w:tblStylePr w:type="band1Horz">
      <w:tblPr/>
      <w:tcPr>
        <w:shd w:val="clear" w:color="auto" w:fill="CCE5F7" w:themeFill="accent2" w:themeFillTint="66"/>
      </w:tcPr>
    </w:tblStylePr>
  </w:style>
  <w:style w:type="character" w:customStyle="1" w:styleId="Heading4Char">
    <w:name w:val="Heading 4 Char"/>
    <w:basedOn w:val="DefaultParagraphFont"/>
    <w:link w:val="Heading4"/>
    <w:uiPriority w:val="9"/>
    <w:rsid w:val="001E1EAB"/>
    <w:rPr>
      <w:rFonts w:asciiTheme="majorHAnsi" w:eastAsiaTheme="majorEastAsia" w:hAnsiTheme="majorHAnsi" w:cstheme="majorBidi"/>
      <w:b/>
      <w:bCs/>
      <w:color w:val="0088CC" w:themeColor="accent1"/>
    </w:rPr>
  </w:style>
  <w:style w:type="character" w:styleId="BookTitle">
    <w:name w:val="Book Title"/>
    <w:basedOn w:val="DefaultParagraphFont"/>
    <w:uiPriority w:val="33"/>
    <w:qFormat/>
    <w:rsid w:val="00D23A87"/>
    <w:rPr>
      <w:b/>
      <w:bCs/>
      <w:i/>
      <w:iCs/>
      <w:spacing w:val="5"/>
    </w:rPr>
  </w:style>
  <w:style w:type="paragraph" w:styleId="Header">
    <w:name w:val="header"/>
    <w:basedOn w:val="Normal"/>
    <w:link w:val="HeaderChar"/>
    <w:uiPriority w:val="99"/>
    <w:unhideWhenUsed/>
    <w:rsid w:val="00ED4B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4B20"/>
    <w:rPr>
      <w:rFonts w:ascii="HelveticaNeue light" w:hAnsi="HelveticaNeue light" w:cstheme="majorHAnsi"/>
      <w:sz w:val="20"/>
      <w:szCs w:val="20"/>
      <w:lang w:val="en-US"/>
    </w:rPr>
  </w:style>
  <w:style w:type="paragraph" w:styleId="Footer">
    <w:name w:val="footer"/>
    <w:basedOn w:val="Normal"/>
    <w:link w:val="FooterChar"/>
    <w:uiPriority w:val="99"/>
    <w:unhideWhenUsed/>
    <w:rsid w:val="00393A69"/>
    <w:pPr>
      <w:spacing w:after="0" w:line="240" w:lineRule="auto"/>
    </w:pPr>
    <w:rPr>
      <w:sz w:val="18"/>
      <w:szCs w:val="18"/>
    </w:rPr>
  </w:style>
  <w:style w:type="character" w:customStyle="1" w:styleId="FooterChar">
    <w:name w:val="Footer Char"/>
    <w:basedOn w:val="DefaultParagraphFont"/>
    <w:link w:val="Footer"/>
    <w:uiPriority w:val="99"/>
    <w:rsid w:val="00393A69"/>
    <w:rPr>
      <w:rFonts w:asciiTheme="minorHAnsi" w:hAnsiTheme="minorHAnsi"/>
      <w:sz w:val="18"/>
      <w:szCs w:val="18"/>
    </w:rPr>
  </w:style>
  <w:style w:type="character" w:styleId="PlaceholderText">
    <w:name w:val="Placeholder Text"/>
    <w:basedOn w:val="DefaultParagraphFont"/>
    <w:uiPriority w:val="99"/>
    <w:semiHidden/>
    <w:rsid w:val="00304487"/>
    <w:rPr>
      <w:color w:val="808080"/>
    </w:rPr>
  </w:style>
  <w:style w:type="character" w:customStyle="1" w:styleId="Heading5Char">
    <w:name w:val="Heading 5 Char"/>
    <w:basedOn w:val="DefaultParagraphFont"/>
    <w:link w:val="Heading5"/>
    <w:uiPriority w:val="9"/>
    <w:rsid w:val="001E1EAB"/>
    <w:rPr>
      <w:rFonts w:asciiTheme="majorHAnsi" w:eastAsiaTheme="majorEastAsia" w:hAnsiTheme="majorHAnsi" w:cstheme="majorBidi"/>
      <w:b/>
      <w:bCs/>
      <w:color w:val="81BFEC" w:themeColor="accent2"/>
    </w:rPr>
  </w:style>
  <w:style w:type="character" w:customStyle="1" w:styleId="Heading6Char">
    <w:name w:val="Heading 6 Char"/>
    <w:basedOn w:val="DefaultParagraphFont"/>
    <w:link w:val="Heading6"/>
    <w:uiPriority w:val="9"/>
    <w:rsid w:val="001E1EAB"/>
    <w:rPr>
      <w:rFonts w:asciiTheme="majorHAnsi" w:eastAsiaTheme="majorEastAsia" w:hAnsiTheme="majorHAnsi" w:cstheme="majorBidi"/>
      <w:b/>
      <w:color w:val="004365" w:themeColor="accent1" w:themeShade="7F"/>
    </w:rPr>
  </w:style>
  <w:style w:type="character" w:customStyle="1" w:styleId="ListParagraphChar">
    <w:name w:val="List Paragraph Char"/>
    <w:basedOn w:val="DefaultParagraphFont"/>
    <w:link w:val="ListParagraph"/>
    <w:uiPriority w:val="34"/>
    <w:rsid w:val="00ED3B9B"/>
    <w:rPr>
      <w:lang w:val="en-US"/>
    </w:rPr>
  </w:style>
  <w:style w:type="paragraph" w:styleId="ListBullet">
    <w:name w:val="List Bullet"/>
    <w:basedOn w:val="Normal"/>
    <w:uiPriority w:val="99"/>
    <w:semiHidden/>
    <w:unhideWhenUsed/>
    <w:rsid w:val="00BF4535"/>
    <w:pPr>
      <w:numPr>
        <w:numId w:val="1"/>
      </w:numPr>
      <w:contextualSpacing/>
    </w:pPr>
  </w:style>
  <w:style w:type="paragraph" w:styleId="List">
    <w:name w:val="List"/>
    <w:basedOn w:val="Normal"/>
    <w:uiPriority w:val="99"/>
    <w:semiHidden/>
    <w:unhideWhenUsed/>
    <w:rsid w:val="00BF4535"/>
    <w:pPr>
      <w:ind w:left="283" w:hanging="283"/>
      <w:contextualSpacing/>
    </w:pPr>
  </w:style>
  <w:style w:type="paragraph" w:styleId="ListContinue">
    <w:name w:val="List Continue"/>
    <w:basedOn w:val="Normal"/>
    <w:uiPriority w:val="99"/>
    <w:semiHidden/>
    <w:unhideWhenUsed/>
    <w:rsid w:val="00BF4535"/>
    <w:pPr>
      <w:spacing w:after="120"/>
      <w:ind w:left="283"/>
      <w:contextualSpacing/>
    </w:pPr>
  </w:style>
  <w:style w:type="numbering" w:customStyle="1" w:styleId="Style1">
    <w:name w:val="Style1"/>
    <w:uiPriority w:val="99"/>
    <w:rsid w:val="006401C2"/>
    <w:pPr>
      <w:numPr>
        <w:numId w:val="21"/>
      </w:numPr>
    </w:pPr>
  </w:style>
  <w:style w:type="paragraph" w:customStyle="1" w:styleId="NumberedList">
    <w:name w:val="Numbered List"/>
    <w:basedOn w:val="ListParagraph"/>
    <w:qFormat/>
    <w:rsid w:val="001F1966"/>
    <w:pPr>
      <w:numPr>
        <w:numId w:val="31"/>
      </w:numPr>
    </w:pPr>
  </w:style>
  <w:style w:type="table" w:styleId="PlainTable4">
    <w:name w:val="Plain Table 4"/>
    <w:basedOn w:val="TableNormal"/>
    <w:uiPriority w:val="44"/>
    <w:rsid w:val="006C4AB2"/>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IntenseQuote">
    <w:name w:val="Intense Quote"/>
    <w:basedOn w:val="Normal"/>
    <w:next w:val="Normal"/>
    <w:link w:val="IntenseQuoteChar"/>
    <w:uiPriority w:val="30"/>
    <w:qFormat/>
    <w:rsid w:val="001E1EAB"/>
    <w:pPr>
      <w:pBdr>
        <w:bottom w:val="single" w:sz="24" w:space="10" w:color="0088CC" w:themeColor="accent1"/>
      </w:pBdr>
      <w:spacing w:before="360" w:after="360"/>
      <w:ind w:left="864" w:right="864"/>
    </w:pPr>
    <w:rPr>
      <w:b/>
      <w:bCs/>
      <w:color w:val="0088CC" w:themeColor="accent1"/>
    </w:rPr>
  </w:style>
  <w:style w:type="character" w:customStyle="1" w:styleId="IntenseQuoteChar">
    <w:name w:val="Intense Quote Char"/>
    <w:basedOn w:val="DefaultParagraphFont"/>
    <w:link w:val="IntenseQuote"/>
    <w:uiPriority w:val="30"/>
    <w:rsid w:val="001E1EAB"/>
    <w:rPr>
      <w:rFonts w:asciiTheme="minorHAnsi" w:hAnsiTheme="minorHAnsi"/>
      <w:b/>
      <w:bCs/>
      <w:color w:val="0088CC" w:themeColor="accent1"/>
    </w:rPr>
  </w:style>
  <w:style w:type="paragraph" w:styleId="Quote">
    <w:name w:val="Quote"/>
    <w:basedOn w:val="Normal"/>
    <w:next w:val="Normal"/>
    <w:link w:val="QuoteChar"/>
    <w:uiPriority w:val="29"/>
    <w:qFormat/>
    <w:rsid w:val="00594BDA"/>
    <w:pPr>
      <w:spacing w:before="200" w:after="240"/>
      <w:ind w:left="862" w:right="862"/>
      <w:jc w:val="center"/>
    </w:pPr>
    <w:rPr>
      <w:i/>
      <w:iCs/>
      <w:color w:val="404040" w:themeColor="text1" w:themeTint="BF"/>
      <w:lang w:val="en-US"/>
    </w:rPr>
  </w:style>
  <w:style w:type="character" w:customStyle="1" w:styleId="QuoteChar">
    <w:name w:val="Quote Char"/>
    <w:basedOn w:val="DefaultParagraphFont"/>
    <w:link w:val="Quote"/>
    <w:uiPriority w:val="29"/>
    <w:rsid w:val="00594BDA"/>
    <w:rPr>
      <w:rFonts w:asciiTheme="minorHAnsi" w:hAnsiTheme="minorHAnsi"/>
      <w:i/>
      <w:iCs/>
      <w:color w:val="404040" w:themeColor="text1" w:themeTint="BF"/>
      <w:lang w:val="en-US"/>
    </w:rPr>
  </w:style>
  <w:style w:type="paragraph" w:styleId="NoSpacing">
    <w:name w:val="No Spacing"/>
    <w:link w:val="NoSpacingChar"/>
    <w:uiPriority w:val="1"/>
    <w:qFormat/>
    <w:rsid w:val="006A39C5"/>
    <w:pPr>
      <w:spacing w:after="0"/>
    </w:pPr>
    <w:rPr>
      <w:rFonts w:asciiTheme="minorHAnsi" w:hAnsiTheme="minorHAnsi"/>
    </w:rPr>
  </w:style>
  <w:style w:type="character" w:customStyle="1" w:styleId="NoSpacingChar">
    <w:name w:val="No Spacing Char"/>
    <w:basedOn w:val="DefaultParagraphFont"/>
    <w:link w:val="NoSpacing"/>
    <w:uiPriority w:val="1"/>
    <w:rsid w:val="006A39C5"/>
    <w:rPr>
      <w:rFonts w:asciiTheme="minorHAnsi" w:hAnsiTheme="minorHAnsi"/>
    </w:rPr>
  </w:style>
  <w:style w:type="numbering" w:customStyle="1" w:styleId="PCFABullet">
    <w:name w:val="PCFA Bullet"/>
    <w:uiPriority w:val="99"/>
    <w:rsid w:val="002550D1"/>
    <w:pPr>
      <w:numPr>
        <w:numId w:val="28"/>
      </w:numPr>
    </w:pPr>
  </w:style>
  <w:style w:type="character" w:styleId="Strong">
    <w:name w:val="Strong"/>
    <w:basedOn w:val="DefaultParagraphFont"/>
    <w:uiPriority w:val="22"/>
    <w:qFormat/>
    <w:rsid w:val="006A39C5"/>
    <w:rPr>
      <w:rFonts w:asciiTheme="minorHAnsi" w:hAnsiTheme="minorHAnsi"/>
      <w:b/>
      <w:bCs/>
    </w:rPr>
  </w:style>
  <w:style w:type="character" w:styleId="IntenseEmphasis">
    <w:name w:val="Intense Emphasis"/>
    <w:basedOn w:val="DefaultParagraphFont"/>
    <w:uiPriority w:val="21"/>
    <w:qFormat/>
    <w:rsid w:val="00CD4886"/>
    <w:rPr>
      <w:b/>
      <w:i/>
      <w:iCs/>
      <w:color w:val="0088CC" w:themeColor="accent1"/>
    </w:rPr>
  </w:style>
  <w:style w:type="character" w:customStyle="1" w:styleId="Heading7Char">
    <w:name w:val="Heading 7 Char"/>
    <w:basedOn w:val="DefaultParagraphFont"/>
    <w:link w:val="Heading7"/>
    <w:uiPriority w:val="9"/>
    <w:rsid w:val="00393A69"/>
    <w:rPr>
      <w:rFonts w:asciiTheme="majorHAnsi" w:eastAsiaTheme="majorEastAsia" w:hAnsiTheme="majorHAnsi" w:cstheme="majorBidi"/>
      <w:i/>
      <w:iCs/>
      <w:color w:val="004365" w:themeColor="accent1" w:themeShade="7F"/>
    </w:rPr>
  </w:style>
  <w:style w:type="character" w:styleId="Emphasis">
    <w:name w:val="Emphasis"/>
    <w:basedOn w:val="DefaultParagraphFont"/>
    <w:uiPriority w:val="20"/>
    <w:qFormat/>
    <w:rsid w:val="006A39C5"/>
    <w:rPr>
      <w:rFonts w:asciiTheme="minorHAnsi" w:hAnsiTheme="minorHAnsi"/>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168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sven/Library/CloudStorage/OneDrive-SharedLibraries-ProstateCancerFoundationofAustralia/Marketing%20-%20Documents/5.%20DESIGN/3.%20Templates/Backup/FM%201.0%20Letterheads/FM%201.0%20NSW%20Letterhead_No%20Field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B80E37D41C7B443A7D34A1FF3EB0CF9"/>
        <w:category>
          <w:name w:val="General"/>
          <w:gallery w:val="placeholder"/>
        </w:category>
        <w:types>
          <w:type w:val="bbPlcHdr"/>
        </w:types>
        <w:behaviors>
          <w:behavior w:val="content"/>
        </w:behaviors>
        <w:guid w:val="{A001FBF4-51CC-C84F-B247-E3D9458A0964}"/>
      </w:docPartPr>
      <w:docPartBody>
        <w:p w:rsidR="008E3C9A" w:rsidRDefault="008E3C9A">
          <w:pPr>
            <w:pStyle w:val="1B80E37D41C7B443A7D34A1FF3EB0CF9"/>
          </w:pPr>
          <w:r w:rsidRPr="00BF08AF">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ova">
    <w:panose1 w:val="020B0504020202020204"/>
    <w:charset w:val="00"/>
    <w:family w:val="swiss"/>
    <w:pitch w:val="variable"/>
    <w:sig w:usb0="0000028F" w:usb1="00000002"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Nova Light">
    <w:panose1 w:val="020B0304020202020204"/>
    <w:charset w:val="00"/>
    <w:family w:val="swiss"/>
    <w:pitch w:val="variable"/>
    <w:sig w:usb0="0000028F" w:usb1="00000002" w:usb2="00000000" w:usb3="00000000" w:csb0="0000019F" w:csb1="00000000"/>
  </w:font>
  <w:font w:name="Open Sans">
    <w:panose1 w:val="020B0606030504020204"/>
    <w:charset w:val="00"/>
    <w:family w:val="auto"/>
    <w:pitch w:val="variable"/>
    <w:sig w:usb0="E00002FF" w:usb1="4000201B" w:usb2="00000028" w:usb3="00000000" w:csb0="0000019F" w:csb1="00000000"/>
  </w:font>
  <w:font w:name="Arial">
    <w:panose1 w:val="020B0604020202020204"/>
    <w:charset w:val="00"/>
    <w:family w:val="swiss"/>
    <w:pitch w:val="variable"/>
    <w:sig w:usb0="E0002EFF" w:usb1="C000785B" w:usb2="00000009" w:usb3="00000000" w:csb0="000001FF" w:csb1="00000000"/>
  </w:font>
  <w:font w:name="HelveticaNeue light">
    <w:panose1 w:val="020B0604020202020204"/>
    <w:charset w:val="00"/>
    <w:family w:val="roman"/>
    <w:notTrueType/>
    <w:pitch w:val="default"/>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723"/>
    <w:rsid w:val="002D4723"/>
    <w:rsid w:val="0034427A"/>
    <w:rsid w:val="008E3C9A"/>
    <w:rsid w:val="00E87611"/>
    <w:rsid w:val="00EC07D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1B80E37D41C7B443A7D34A1FF3EB0CF9">
    <w:name w:val="1B80E37D41C7B443A7D34A1FF3EB0CF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PCFA">
      <a:dk1>
        <a:sysClr val="windowText" lastClr="000000"/>
      </a:dk1>
      <a:lt1>
        <a:sysClr val="window" lastClr="FFFFFF"/>
      </a:lt1>
      <a:dk2>
        <a:srgbClr val="194678"/>
      </a:dk2>
      <a:lt2>
        <a:srgbClr val="F2F2F2"/>
      </a:lt2>
      <a:accent1>
        <a:srgbClr val="0088CC"/>
      </a:accent1>
      <a:accent2>
        <a:srgbClr val="81BFEC"/>
      </a:accent2>
      <a:accent3>
        <a:srgbClr val="5FBFD5"/>
      </a:accent3>
      <a:accent4>
        <a:srgbClr val="B4BD1E"/>
      </a:accent4>
      <a:accent5>
        <a:srgbClr val="F99D33"/>
      </a:accent5>
      <a:accent6>
        <a:srgbClr val="9D9FA2"/>
      </a:accent6>
      <a:hlink>
        <a:srgbClr val="0088CC"/>
      </a:hlink>
      <a:folHlink>
        <a:srgbClr val="954F72"/>
      </a:folHlink>
    </a:clrScheme>
    <a:fontScheme name="PCFA Open Sans">
      <a:majorFont>
        <a:latin typeface="Open Sans"/>
        <a:ea typeface=""/>
        <a:cs typeface=""/>
      </a:majorFont>
      <a:minorFont>
        <a:latin typeface="Open San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8818da81-fc9c-445b-bb75-4e1229d2bad8" xsi:nil="true"/>
    <lcf76f155ced4ddcb4097134ff3c332f xmlns="732395ea-536e-42aa-b048-54dd5b820753">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B02D89C6809C54896C75DEB519C5CFC" ma:contentTypeVersion="15" ma:contentTypeDescription="Create a new document." ma:contentTypeScope="" ma:versionID="d665b4d119dd442c21d47eca6e8b271c">
  <xsd:schema xmlns:xsd="http://www.w3.org/2001/XMLSchema" xmlns:xs="http://www.w3.org/2001/XMLSchema" xmlns:p="http://schemas.microsoft.com/office/2006/metadata/properties" xmlns:ns2="732395ea-536e-42aa-b048-54dd5b820753" xmlns:ns3="8818da81-fc9c-445b-bb75-4e1229d2bad8" targetNamespace="http://schemas.microsoft.com/office/2006/metadata/properties" ma:root="true" ma:fieldsID="786f6ea3f06f2b9373168555e1c34efa" ns2:_="" ns3:_="">
    <xsd:import namespace="732395ea-536e-42aa-b048-54dd5b820753"/>
    <xsd:import namespace="8818da81-fc9c-445b-bb75-4e1229d2bad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2:MediaServiceOCR" minOccurs="0"/>
                <xsd:element ref="ns2:MediaServiceObjectDetectorVersion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2395ea-536e-42aa-b048-54dd5b8207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6887328-af24-469d-b6b9-dffabbb366fd"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818da81-fc9c-445b-bb75-4e1229d2bad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afb15ae-2a35-49fe-af74-a1c90f809858}" ma:internalName="TaxCatchAll" ma:showField="CatchAllData" ma:web="8818da81-fc9c-445b-bb75-4e1229d2bad8">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15AC40-4A27-4593-A470-EB3018302AAC}">
  <ds:schemaRefs>
    <ds:schemaRef ds:uri="http://schemas.microsoft.com/sharepoint/v3/contenttype/forms"/>
  </ds:schemaRefs>
</ds:datastoreItem>
</file>

<file path=customXml/itemProps2.xml><?xml version="1.0" encoding="utf-8"?>
<ds:datastoreItem xmlns:ds="http://schemas.openxmlformats.org/officeDocument/2006/customXml" ds:itemID="{9297321C-7530-43AC-B013-3E23B57EDC51}">
  <ds:schemaRefs>
    <ds:schemaRef ds:uri="http://schemas.openxmlformats.org/officeDocument/2006/bibliography"/>
  </ds:schemaRefs>
</ds:datastoreItem>
</file>

<file path=customXml/itemProps3.xml><?xml version="1.0" encoding="utf-8"?>
<ds:datastoreItem xmlns:ds="http://schemas.openxmlformats.org/officeDocument/2006/customXml" ds:itemID="{FEBA78F6-F1AF-4804-8AF0-F7E1BB92C5EB}">
  <ds:schemaRefs>
    <ds:schemaRef ds:uri="http://schemas.microsoft.com/office/2006/metadata/properties"/>
    <ds:schemaRef ds:uri="http://schemas.microsoft.com/office/infopath/2007/PartnerControls"/>
    <ds:schemaRef ds:uri="8818da81-fc9c-445b-bb75-4e1229d2bad8"/>
    <ds:schemaRef ds:uri="732395ea-536e-42aa-b048-54dd5b820753"/>
  </ds:schemaRefs>
</ds:datastoreItem>
</file>

<file path=customXml/itemProps4.xml><?xml version="1.0" encoding="utf-8"?>
<ds:datastoreItem xmlns:ds="http://schemas.openxmlformats.org/officeDocument/2006/customXml" ds:itemID="{D42D6310-EB27-498B-9A5D-C0D16CBC40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2395ea-536e-42aa-b048-54dd5b820753"/>
    <ds:schemaRef ds:uri="8818da81-fc9c-445b-bb75-4e1229d2ba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FM 1.0 NSW Letterhead_No Fields.dotx</Template>
  <TotalTime>2</TotalTime>
  <Pages>1</Pages>
  <Words>149</Words>
  <Characters>854</Characters>
  <Application>Microsoft Office Word</Application>
  <DocSecurity>0</DocSecurity>
  <Lines>7</Lines>
  <Paragraphs>2</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Subject line (delete if not needed)</vt:lpstr>
    </vt:vector>
  </TitlesOfParts>
  <Company/>
  <LinksUpToDate>false</LinksUpToDate>
  <CharactersWithSpaces>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Sven Kolesaric</dc:creator>
  <cp:keywords/>
  <dc:description/>
  <cp:lastModifiedBy>Sven Kolesarić</cp:lastModifiedBy>
  <cp:revision>6</cp:revision>
  <dcterms:created xsi:type="dcterms:W3CDTF">2024-12-04T02:02:00Z</dcterms:created>
  <dcterms:modified xsi:type="dcterms:W3CDTF">2025-10-09T03:33:00Z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0x0101006B02D89C6809C54896C75DEB519C5CFC</vt:lpwstr>
  </property>
  <property fmtid="{D5CDD505-2E9C-101B-9397-08002B2CF9AE}" pid="3" name="Order">
    <vt:r8>26392800</vt:r8>
  </property>
  <property fmtid="{D5CDD505-2E9C-101B-9397-08002B2CF9AE}" pid="4" name="MediaServiceImageTags">
    <vt:lpwstr/>
  </property>
</Properties>
</file>